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31714" w14:textId="77777777" w:rsidR="00043BEE" w:rsidRDefault="00043BEE" w:rsidP="005819B5">
      <w:pPr>
        <w:jc w:val="both"/>
      </w:pPr>
    </w:p>
    <w:p w14:paraId="1B8A9B63" w14:textId="77777777" w:rsidR="00E417BA" w:rsidRPr="006B142E" w:rsidRDefault="00E417BA" w:rsidP="00E417BA">
      <w:pPr>
        <w:jc w:val="both"/>
      </w:pPr>
    </w:p>
    <w:p w14:paraId="2F77D90B" w14:textId="77777777" w:rsidR="00E417BA" w:rsidRDefault="00E417BA" w:rsidP="00E417BA">
      <w:pPr>
        <w:jc w:val="both"/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43C2E945" wp14:editId="277BDCCD">
            <wp:extent cx="6120130" cy="820963"/>
            <wp:effectExtent l="0" t="0" r="0" b="0"/>
            <wp:docPr id="1" name="Imagem 1" descr="https://lh4.googleusercontent.com/UJAPOxFkifUw8N5gBLJiKUFGNd-BESUmbOemwdfPlI0-ig5AfzyV7RaOHFYyvRlxFAJKkeuMnGbcXPycn-Ivbwqm5_bBNRexrzqVHT6OVnNrhzAuhYcoVdrC7ZAt7Tm9Jq-fWWksv1gKmxSS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UJAPOxFkifUw8N5gBLJiKUFGNd-BESUmbOemwdfPlI0-ig5AfzyV7RaOHFYyvRlxFAJKkeuMnGbcXPycn-Ivbwqm5_bBNRexrzqVHT6OVnNrhzAuhYcoVdrC7ZAt7Tm9Jq-fWWksv1gKmxSSK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E37B1" w14:textId="77777777" w:rsidR="00E417BA" w:rsidRPr="00EF44DE" w:rsidRDefault="00E417BA" w:rsidP="00E417BA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F44DE">
        <w:rPr>
          <w:rFonts w:ascii="Arial" w:hAnsi="Arial" w:cs="Arial"/>
          <w:b/>
          <w:sz w:val="24"/>
          <w:szCs w:val="24"/>
          <w:u w:val="single"/>
        </w:rPr>
        <w:t xml:space="preserve">ATIVIDADES COMPLEMENTARES DA EDUCAÇÃO ESPECIAL (INCLUSÃO) </w:t>
      </w:r>
    </w:p>
    <w:p w14:paraId="393B39B9" w14:textId="77777777" w:rsidR="00E417BA" w:rsidRDefault="00E417BA" w:rsidP="00E417B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Escola:</w:t>
      </w:r>
      <w:r w:rsidRPr="00A53249">
        <w:t xml:space="preserve"> </w:t>
      </w:r>
      <w:r w:rsidRPr="00A53249">
        <w:rPr>
          <w:rFonts w:ascii="Arial" w:hAnsi="Arial" w:cs="Arial"/>
          <w:b/>
          <w:sz w:val="24"/>
          <w:szCs w:val="24"/>
        </w:rPr>
        <w:t>E.M.E.F Proª Maria Célia Cabral do Amaral</w:t>
      </w:r>
    </w:p>
    <w:p w14:paraId="30223F6E" w14:textId="77777777" w:rsidR="00E417BA" w:rsidRDefault="00E417BA" w:rsidP="00E417B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Marilande</w:t>
      </w:r>
      <w:proofErr w:type="spellEnd"/>
      <w:r>
        <w:rPr>
          <w:rFonts w:ascii="Arial" w:hAnsi="Arial" w:cs="Arial"/>
          <w:sz w:val="24"/>
          <w:szCs w:val="24"/>
        </w:rPr>
        <w:t xml:space="preserve"> Silva</w:t>
      </w:r>
    </w:p>
    <w:p w14:paraId="2CE834E8" w14:textId="77777777" w:rsidR="00E417BA" w:rsidRPr="003F25B7" w:rsidRDefault="00E417BA" w:rsidP="00E417BA">
      <w:pPr>
        <w:jc w:val="both"/>
        <w:rPr>
          <w:rFonts w:ascii="Arial" w:hAnsi="Arial" w:cs="Arial"/>
          <w:sz w:val="24"/>
          <w:szCs w:val="24"/>
        </w:rPr>
      </w:pPr>
      <w:r w:rsidRPr="004A53F6">
        <w:rPr>
          <w:rFonts w:ascii="Arial" w:hAnsi="Arial" w:cs="Arial"/>
          <w:b/>
          <w:sz w:val="24"/>
          <w:szCs w:val="24"/>
        </w:rPr>
        <w:t>Data</w:t>
      </w:r>
      <w:r>
        <w:rPr>
          <w:rFonts w:ascii="Arial" w:hAnsi="Arial" w:cs="Arial"/>
          <w:b/>
          <w:sz w:val="24"/>
          <w:szCs w:val="24"/>
        </w:rPr>
        <w:t>:</w:t>
      </w:r>
      <w:r w:rsidRPr="00EC2EF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03/05/21 a 07/05/21</w:t>
      </w:r>
    </w:p>
    <w:p w14:paraId="634268DE" w14:textId="77777777" w:rsidR="00E417BA" w:rsidRDefault="00E417BA" w:rsidP="00E417BA">
      <w:pPr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 w:rsidRPr="002421D4">
        <w:rPr>
          <w:rFonts w:ascii="Arial" w:hAnsi="Arial" w:cs="Arial"/>
          <w:sz w:val="24"/>
          <w:szCs w:val="24"/>
        </w:rPr>
        <w:t xml:space="preserve">A atividade deverá ser entregue para professora de Educação Especial no retorno às aulas. </w:t>
      </w:r>
    </w:p>
    <w:p w14:paraId="05BDFC85" w14:textId="77777777" w:rsidR="00E417BA" w:rsidRPr="001343ED" w:rsidRDefault="00E417BA" w:rsidP="00E417BA">
      <w:pPr>
        <w:spacing w:line="276" w:lineRule="auto"/>
        <w:rPr>
          <w:color w:val="0000FF"/>
          <w:u w:val="single"/>
        </w:rPr>
      </w:pPr>
      <w:r>
        <w:rPr>
          <w:rFonts w:ascii="Arial" w:hAnsi="Arial" w:cs="Arial"/>
          <w:sz w:val="24"/>
          <w:szCs w:val="24"/>
        </w:rPr>
        <w:t>Bibliografia</w:t>
      </w:r>
      <w:r w:rsidRPr="001343E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:</w:t>
      </w:r>
      <w:r w:rsidRPr="005128D2">
        <w:t xml:space="preserve"> </w:t>
      </w:r>
      <w:hyperlink r:id="rId8" w:history="1">
        <w:r w:rsidRPr="003718D3">
          <w:rPr>
            <w:rStyle w:val="Hyperlink"/>
          </w:rPr>
          <w:t>https://www.educacaoetransformacao.com.br/wp-content/uploads/2018/04/jogo-quem-sou-eu-profissoes-5.jpg</w:t>
        </w:r>
      </w:hyperlink>
    </w:p>
    <w:p w14:paraId="648D350F" w14:textId="77777777" w:rsidR="00E417BA" w:rsidRDefault="00E417BA" w:rsidP="00E417BA">
      <w:pPr>
        <w:rPr>
          <w:rFonts w:ascii="Arial" w:hAnsi="Arial" w:cs="Arial"/>
          <w:sz w:val="24"/>
          <w:szCs w:val="24"/>
        </w:rPr>
      </w:pPr>
      <w:hyperlink r:id="rId9" w:history="1">
        <w:r w:rsidRPr="00903BCB">
          <w:rPr>
            <w:rStyle w:val="Hyperlink"/>
            <w:rFonts w:ascii="Arial" w:hAnsi="Arial" w:cs="Arial"/>
            <w:sz w:val="24"/>
            <w:szCs w:val="24"/>
          </w:rPr>
          <w:t>http://jogos-alfabetizacao.blogspot.pt/2014/10/jogo-das-silabas-iniciais.html?spref=fb</w:t>
        </w:r>
      </w:hyperlink>
    </w:p>
    <w:p w14:paraId="183969E0" w14:textId="77777777" w:rsidR="00E417BA" w:rsidRDefault="00E417BA" w:rsidP="00E417BA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D9F7FA7" w14:textId="77777777" w:rsidR="00E417BA" w:rsidRDefault="00E417BA" w:rsidP="00E417B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Atividade: </w:t>
      </w:r>
      <w:r w:rsidRPr="007A201F">
        <w:rPr>
          <w:rFonts w:ascii="Arial" w:hAnsi="Arial" w:cs="Arial"/>
          <w:b/>
          <w:sz w:val="24"/>
          <w:szCs w:val="24"/>
          <w:u w:val="single"/>
        </w:rPr>
        <w:t xml:space="preserve">Jogo: Descubra a sílaba que </w:t>
      </w:r>
      <w:proofErr w:type="spellStart"/>
      <w:proofErr w:type="gramStart"/>
      <w:r w:rsidRPr="007A201F">
        <w:rPr>
          <w:rFonts w:ascii="Arial" w:hAnsi="Arial" w:cs="Arial"/>
          <w:b/>
          <w:sz w:val="24"/>
          <w:szCs w:val="24"/>
          <w:u w:val="single"/>
        </w:rPr>
        <w:t>esta</w:t>
      </w:r>
      <w:proofErr w:type="spellEnd"/>
      <w:proofErr w:type="gramEnd"/>
      <w:r w:rsidRPr="007A201F">
        <w:rPr>
          <w:rFonts w:ascii="Arial" w:hAnsi="Arial" w:cs="Arial"/>
          <w:b/>
          <w:sz w:val="24"/>
          <w:szCs w:val="24"/>
          <w:u w:val="single"/>
        </w:rPr>
        <w:t xml:space="preserve"> faltando</w:t>
      </w:r>
    </w:p>
    <w:p w14:paraId="1AF11C3C" w14:textId="77777777" w:rsidR="00E417BA" w:rsidRPr="00E57614" w:rsidRDefault="00E417BA" w:rsidP="00E417BA">
      <w:pPr>
        <w:jc w:val="center"/>
        <w:rPr>
          <w:rFonts w:ascii="Arial Black" w:hAnsi="Arial Black" w:cs="Arial"/>
          <w:sz w:val="24"/>
          <w:szCs w:val="24"/>
        </w:rPr>
      </w:pPr>
    </w:p>
    <w:p w14:paraId="2ED4F94C" w14:textId="77777777" w:rsidR="00E417BA" w:rsidRPr="00AA6EDA" w:rsidRDefault="00E417BA" w:rsidP="00E417BA">
      <w:pPr>
        <w:jc w:val="both"/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</w:rPr>
        <w:t xml:space="preserve">Objetivo: </w:t>
      </w:r>
      <w:r w:rsidRPr="00AA6EDA">
        <w:rPr>
          <w:rFonts w:ascii="Arial" w:hAnsi="Arial" w:cs="Arial"/>
          <w:sz w:val="24"/>
          <w:szCs w:val="24"/>
        </w:rPr>
        <w:t>Estimular a leitura e escrita int</w:t>
      </w:r>
      <w:r>
        <w:rPr>
          <w:rFonts w:ascii="Arial" w:hAnsi="Arial" w:cs="Arial"/>
          <w:sz w:val="24"/>
          <w:szCs w:val="24"/>
        </w:rPr>
        <w:t>ensificando as sílabas iniciais.</w:t>
      </w:r>
    </w:p>
    <w:p w14:paraId="3B6CA7BC" w14:textId="77777777" w:rsidR="00E417BA" w:rsidRPr="00AA6EDA" w:rsidRDefault="00E417BA" w:rsidP="00E417BA">
      <w:pPr>
        <w:jc w:val="both"/>
        <w:rPr>
          <w:rFonts w:ascii="Arial" w:hAnsi="Arial" w:cs="Arial"/>
          <w:sz w:val="24"/>
          <w:szCs w:val="24"/>
        </w:rPr>
      </w:pPr>
      <w:r w:rsidRPr="00AA6EDA">
        <w:rPr>
          <w:rFonts w:ascii="Arial" w:hAnsi="Arial" w:cs="Arial"/>
          <w:sz w:val="24"/>
          <w:szCs w:val="24"/>
        </w:rPr>
        <w:t>Nesta atividade podemos usar o som pausado da fala como recurso</w:t>
      </w:r>
      <w:r>
        <w:rPr>
          <w:rFonts w:ascii="Arial" w:hAnsi="Arial" w:cs="Arial"/>
          <w:sz w:val="24"/>
          <w:szCs w:val="24"/>
        </w:rPr>
        <w:t>,</w:t>
      </w:r>
    </w:p>
    <w:p w14:paraId="526BA9F1" w14:textId="77777777" w:rsidR="00E417BA" w:rsidRDefault="00E417BA" w:rsidP="00E417BA">
      <w:pPr>
        <w:jc w:val="both"/>
        <w:rPr>
          <w:rFonts w:ascii="Arial" w:hAnsi="Arial" w:cs="Arial"/>
          <w:sz w:val="24"/>
          <w:szCs w:val="24"/>
        </w:rPr>
      </w:pPr>
      <w:r w:rsidRPr="00AA6EDA">
        <w:rPr>
          <w:rFonts w:ascii="Arial" w:hAnsi="Arial" w:cs="Arial"/>
          <w:sz w:val="24"/>
          <w:szCs w:val="24"/>
        </w:rPr>
        <w:t xml:space="preserve">(exemplo: HE * LI * CE, onde colocamos o </w:t>
      </w:r>
      <w:proofErr w:type="spellStart"/>
      <w:r w:rsidRPr="00AA6EDA">
        <w:rPr>
          <w:rFonts w:ascii="Arial" w:hAnsi="Arial" w:cs="Arial"/>
          <w:sz w:val="24"/>
          <w:szCs w:val="24"/>
        </w:rPr>
        <w:t>asteristico</w:t>
      </w:r>
      <w:proofErr w:type="spellEnd"/>
      <w:r w:rsidRPr="00AA6EDA">
        <w:rPr>
          <w:rFonts w:ascii="Arial" w:hAnsi="Arial" w:cs="Arial"/>
          <w:sz w:val="24"/>
          <w:szCs w:val="24"/>
        </w:rPr>
        <w:t xml:space="preserve"> * podemos bater palma, assim a criança já va</w:t>
      </w:r>
      <w:r>
        <w:rPr>
          <w:rFonts w:ascii="Arial" w:hAnsi="Arial" w:cs="Arial"/>
          <w:sz w:val="24"/>
          <w:szCs w:val="24"/>
        </w:rPr>
        <w:t>i</w:t>
      </w:r>
      <w:r w:rsidRPr="00AA6EDA">
        <w:t xml:space="preserve"> </w:t>
      </w:r>
      <w:r w:rsidRPr="00AA6EDA">
        <w:rPr>
          <w:rFonts w:ascii="Arial" w:hAnsi="Arial" w:cs="Arial"/>
          <w:sz w:val="24"/>
          <w:szCs w:val="24"/>
        </w:rPr>
        <w:t>assimilando a quantidade de silabas correspondentes a palavra).</w:t>
      </w:r>
    </w:p>
    <w:p w14:paraId="076369CE" w14:textId="77777777" w:rsidR="00E417BA" w:rsidRDefault="00E417BA" w:rsidP="00E417BA">
      <w:pPr>
        <w:jc w:val="both"/>
        <w:rPr>
          <w:rFonts w:ascii="Arial" w:hAnsi="Arial" w:cs="Arial"/>
          <w:sz w:val="24"/>
          <w:szCs w:val="24"/>
        </w:rPr>
      </w:pPr>
      <w:r w:rsidRPr="006B142E">
        <w:rPr>
          <w:rFonts w:ascii="Arial" w:hAnsi="Arial" w:cs="Arial"/>
          <w:b/>
          <w:sz w:val="24"/>
          <w:szCs w:val="24"/>
        </w:rPr>
        <w:t>Material:</w:t>
      </w:r>
      <w:r>
        <w:rPr>
          <w:rFonts w:ascii="Arial" w:hAnsi="Arial" w:cs="Arial"/>
          <w:b/>
          <w:sz w:val="24"/>
          <w:szCs w:val="24"/>
        </w:rPr>
        <w:t xml:space="preserve"> Atividade impressa</w:t>
      </w:r>
    </w:p>
    <w:p w14:paraId="0BDEC2DB" w14:textId="77777777" w:rsidR="00E417BA" w:rsidRPr="00AA6EDA" w:rsidRDefault="00E417BA" w:rsidP="00E417B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Desenvolvimento: </w:t>
      </w:r>
      <w:r w:rsidRPr="00AA6EDA">
        <w:rPr>
          <w:rFonts w:ascii="Arial" w:hAnsi="Arial" w:cs="Arial"/>
          <w:sz w:val="24"/>
          <w:szCs w:val="24"/>
        </w:rPr>
        <w:t>Nesta atividade podemos usar o som pausado da fala como recurso</w:t>
      </w:r>
      <w:r>
        <w:rPr>
          <w:rFonts w:ascii="Arial" w:hAnsi="Arial" w:cs="Arial"/>
          <w:sz w:val="24"/>
          <w:szCs w:val="24"/>
        </w:rPr>
        <w:t>,</w:t>
      </w:r>
    </w:p>
    <w:p w14:paraId="7BE5F5D1" w14:textId="77777777" w:rsidR="00E417BA" w:rsidRPr="00E57614" w:rsidRDefault="00E417BA" w:rsidP="00E417BA">
      <w:pPr>
        <w:jc w:val="both"/>
        <w:rPr>
          <w:rFonts w:ascii="Arial" w:hAnsi="Arial" w:cs="Arial"/>
          <w:sz w:val="24"/>
          <w:szCs w:val="24"/>
        </w:rPr>
      </w:pPr>
      <w:r w:rsidRPr="00AA6EDA">
        <w:rPr>
          <w:rFonts w:ascii="Arial" w:hAnsi="Arial" w:cs="Arial"/>
          <w:sz w:val="24"/>
          <w:szCs w:val="24"/>
        </w:rPr>
        <w:t xml:space="preserve">(exemplo: HE * LI * CE, onde colocamos o </w:t>
      </w:r>
      <w:proofErr w:type="spellStart"/>
      <w:r w:rsidRPr="00AA6EDA">
        <w:rPr>
          <w:rFonts w:ascii="Arial" w:hAnsi="Arial" w:cs="Arial"/>
          <w:sz w:val="24"/>
          <w:szCs w:val="24"/>
        </w:rPr>
        <w:t>asteristico</w:t>
      </w:r>
      <w:proofErr w:type="spellEnd"/>
      <w:r w:rsidRPr="00AA6EDA">
        <w:rPr>
          <w:rFonts w:ascii="Arial" w:hAnsi="Arial" w:cs="Arial"/>
          <w:sz w:val="24"/>
          <w:szCs w:val="24"/>
        </w:rPr>
        <w:t xml:space="preserve"> * podemos bater palma, assim a </w:t>
      </w:r>
      <w:bookmarkStart w:id="0" w:name="_GoBack"/>
      <w:bookmarkEnd w:id="0"/>
      <w:r w:rsidRPr="00AA6EDA">
        <w:rPr>
          <w:rFonts w:ascii="Arial" w:hAnsi="Arial" w:cs="Arial"/>
          <w:sz w:val="24"/>
          <w:szCs w:val="24"/>
        </w:rPr>
        <w:t>criança já va</w:t>
      </w:r>
      <w:r>
        <w:rPr>
          <w:rFonts w:ascii="Arial" w:hAnsi="Arial" w:cs="Arial"/>
          <w:sz w:val="24"/>
          <w:szCs w:val="24"/>
        </w:rPr>
        <w:t>i</w:t>
      </w:r>
      <w:r w:rsidRPr="00AA6EDA">
        <w:t xml:space="preserve"> </w:t>
      </w:r>
      <w:r w:rsidRPr="00AA6EDA">
        <w:rPr>
          <w:rFonts w:ascii="Arial" w:hAnsi="Arial" w:cs="Arial"/>
          <w:sz w:val="24"/>
          <w:szCs w:val="24"/>
        </w:rPr>
        <w:t>assimilando a quantidade de silabas correspondentes a palavra).</w:t>
      </w:r>
    </w:p>
    <w:p w14:paraId="40143DD9" w14:textId="77777777" w:rsidR="00E417BA" w:rsidRDefault="00E417BA" w:rsidP="00E417BA">
      <w:pPr>
        <w:spacing w:line="240" w:lineRule="auto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5D26B0E" wp14:editId="0461D5FA">
            <wp:extent cx="2962275" cy="2458805"/>
            <wp:effectExtent l="0" t="0" r="0" b="0"/>
            <wp:docPr id="2" name="Imagem 2" descr="JOGOS DE ALFABETIZAÇÃO: JOGO DAS SÍLABAS INICIAIS | Jogo das silabas, Jogos  de alfabetização, Alfabetização e let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OGOS DE ALFABETIZAÇÃO: JOGO DAS SÍLABAS INICIAIS | Jogo das silabas, Jogos  de alfabetização, Alfabetização e letrament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3" r="21248" b="4186"/>
                    <a:stretch/>
                  </pic:blipFill>
                  <pic:spPr bwMode="auto">
                    <a:xfrm>
                      <a:off x="0" y="0"/>
                      <a:ext cx="2965382" cy="246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</w:t>
      </w:r>
      <w:r>
        <w:rPr>
          <w:noProof/>
          <w:lang w:eastAsia="pt-BR"/>
        </w:rPr>
        <w:drawing>
          <wp:inline distT="0" distB="0" distL="0" distR="0" wp14:anchorId="385A7BC9" wp14:editId="024BAF0E">
            <wp:extent cx="2876550" cy="2492352"/>
            <wp:effectExtent l="0" t="0" r="0" b="3810"/>
            <wp:docPr id="7" name="Imagem 7" descr="JOGOS DE ALFABETIZAÇÃO: JOGO DAS SÍLABAS INICIAIS | Jogo das silabas, Jogos  de alfabetização, Portifolio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OGOS DE ALFABETIZAÇÃO: JOGO DAS SÍLABAS INICIAIS | Jogo das silabas, Jogos  de alfabetização, Portifolio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" r="20335" b="5939"/>
                    <a:stretch/>
                  </pic:blipFill>
                  <pic:spPr bwMode="auto">
                    <a:xfrm>
                      <a:off x="0" y="0"/>
                      <a:ext cx="2891274" cy="250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58F76" w14:textId="77777777" w:rsidR="00E417BA" w:rsidRDefault="00E417BA" w:rsidP="00E417BA">
      <w:pPr>
        <w:spacing w:line="240" w:lineRule="auto"/>
        <w:rPr>
          <w:noProof/>
          <w:lang w:eastAsia="pt-BR"/>
        </w:rPr>
      </w:pPr>
    </w:p>
    <w:p w14:paraId="7BAD95B4" w14:textId="77777777" w:rsidR="00E417BA" w:rsidRDefault="00E417BA" w:rsidP="00E417BA">
      <w:pPr>
        <w:spacing w:line="240" w:lineRule="auto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C87682E" wp14:editId="61B47A1D">
            <wp:extent cx="2716696" cy="2343150"/>
            <wp:effectExtent l="0" t="0" r="7620" b="0"/>
            <wp:docPr id="8" name="Imagem 8" descr="JOGOS DE ALFABETIZAÇÃO: JOGO DAS SÍLABAS INICIAIS | Jogo das silabas, Jogos  de alfabetização, Bingo educativo de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OGOS DE ALFABETIZAÇÃO: JOGO DAS SÍLABAS INICIAIS | Jogo das silabas, Jogos  de alfabetização, Bingo educativo de alfabetiz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" t="4405" r="22493" b="4405"/>
                    <a:stretch/>
                  </pic:blipFill>
                  <pic:spPr bwMode="auto">
                    <a:xfrm>
                      <a:off x="0" y="0"/>
                      <a:ext cx="2716730" cy="234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</w:t>
      </w:r>
      <w:r>
        <w:rPr>
          <w:noProof/>
          <w:lang w:eastAsia="pt-BR"/>
        </w:rPr>
        <w:drawing>
          <wp:inline distT="0" distB="0" distL="0" distR="0" wp14:anchorId="63BD8D5D" wp14:editId="79E51906">
            <wp:extent cx="2745414" cy="2362200"/>
            <wp:effectExtent l="0" t="0" r="0" b="0"/>
            <wp:docPr id="12" name="Imagem 12" descr="JOGOS DE ALFABETIZAÇÃO: JOGO DAS SÍLABAS INICIAIS | Jogo das silabas, Jogos  de alfabetização, Portifolio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OGOS DE ALFABETIZAÇÃO: JOGO DAS SÍLABAS INICIAIS | Jogo das silabas, Jogos  de alfabetização, Portifolio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" t="3964" r="22026" b="5067"/>
                    <a:stretch/>
                  </pic:blipFill>
                  <pic:spPr bwMode="auto">
                    <a:xfrm>
                      <a:off x="0" y="0"/>
                      <a:ext cx="2745448" cy="236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5138D" w14:textId="77777777" w:rsidR="00E417BA" w:rsidRDefault="00E417BA" w:rsidP="00E417BA">
      <w:pPr>
        <w:spacing w:line="240" w:lineRule="auto"/>
        <w:rPr>
          <w:noProof/>
          <w:lang w:eastAsia="pt-BR"/>
        </w:rPr>
      </w:pPr>
    </w:p>
    <w:p w14:paraId="53DBD71F" w14:textId="77777777" w:rsidR="00E417BA" w:rsidRDefault="00E417BA" w:rsidP="00E417BA">
      <w:pPr>
        <w:spacing w:line="240" w:lineRule="auto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4FDFF20" wp14:editId="7F3169E1">
            <wp:extent cx="2854404" cy="2404331"/>
            <wp:effectExtent l="0" t="0" r="3175" b="0"/>
            <wp:docPr id="24" name="Imagem 24" descr="JOGOS DE ALFABETIZAÇÃO: JOGO DAS SÍLABAS INICIAIS | Jogos de alfabetização,  Jogo das silabas, Alfabetização e let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OGOS DE ALFABETIZAÇÃO: JOGO DAS SÍLABAS INICIAIS | Jogos de alfabetização,  Jogo das silabas, Alfabetização e letrament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" t="4626" r="21871" b="5947"/>
                    <a:stretch/>
                  </pic:blipFill>
                  <pic:spPr bwMode="auto">
                    <a:xfrm>
                      <a:off x="0" y="0"/>
                      <a:ext cx="2854592" cy="240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2183">
        <w:rPr>
          <w:noProof/>
          <w:lang w:eastAsia="pt-BR"/>
        </w:rPr>
        <w:t xml:space="preserve"> </w:t>
      </w:r>
      <w:r>
        <w:rPr>
          <w:noProof/>
          <w:lang w:eastAsia="pt-BR"/>
        </w:rPr>
        <w:t xml:space="preserve">        </w:t>
      </w:r>
      <w:r>
        <w:rPr>
          <w:noProof/>
          <w:lang w:eastAsia="pt-BR"/>
        </w:rPr>
        <w:drawing>
          <wp:inline distT="0" distB="0" distL="0" distR="0" wp14:anchorId="25B7D53A" wp14:editId="187BC88C">
            <wp:extent cx="2894048" cy="2437405"/>
            <wp:effectExtent l="0" t="0" r="1905" b="1270"/>
            <wp:docPr id="25" name="Imagem 25" descr="JOGOS DE ALFABETIZAÇÃO: JOGO DAS SÍLABAS INICIAIS | Jogo das silabas, Jogos  de alfabetização, Atividades de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OGOS DE ALFABETIZAÇÃO: JOGO DAS SÍLABAS INICIAIS | Jogo das silabas, Jogos  de alfabetização, Atividades de alfabetiz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7" t="4185" r="21092" b="5286"/>
                    <a:stretch/>
                  </pic:blipFill>
                  <pic:spPr bwMode="auto">
                    <a:xfrm>
                      <a:off x="0" y="0"/>
                      <a:ext cx="2897334" cy="244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8A45E" w14:textId="77777777" w:rsidR="00E417BA" w:rsidRDefault="00E417BA" w:rsidP="00E417BA">
      <w:pPr>
        <w:spacing w:line="240" w:lineRule="auto"/>
        <w:rPr>
          <w:noProof/>
          <w:lang w:eastAsia="pt-BR"/>
        </w:rPr>
      </w:pPr>
    </w:p>
    <w:p w14:paraId="19267767" w14:textId="77777777" w:rsidR="00E417BA" w:rsidRDefault="00E417BA" w:rsidP="00E417BA">
      <w:pPr>
        <w:spacing w:line="240" w:lineRule="auto"/>
        <w:rPr>
          <w:noProof/>
          <w:lang w:eastAsia="pt-BR"/>
        </w:rPr>
      </w:pPr>
    </w:p>
    <w:p w14:paraId="73BF684E" w14:textId="77777777" w:rsidR="00E417BA" w:rsidRDefault="00E417BA" w:rsidP="00E417BA">
      <w:pPr>
        <w:spacing w:line="240" w:lineRule="auto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FC9585B" wp14:editId="4A4F8F6C">
            <wp:extent cx="3014192" cy="2465023"/>
            <wp:effectExtent l="0" t="0" r="0" b="0"/>
            <wp:docPr id="27" name="Imagem 27" descr="JOGOS DE ALFABETIZAÇÃO: JOGO DAS SÍLABAS INICIAIS | Jogo das silabas, Jogos  de alfabetização, Atividades alfabetização e let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OGOS DE ALFABETIZAÇÃO: JOGO DAS SÍLABAS INICIAIS | Jogo das silabas, Jogos  de alfabetização, Atividades alfabetização e letrament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" t="8149" r="21560" b="4846"/>
                    <a:stretch/>
                  </pic:blipFill>
                  <pic:spPr bwMode="auto">
                    <a:xfrm>
                      <a:off x="0" y="0"/>
                      <a:ext cx="3014230" cy="246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</w:t>
      </w:r>
      <w:r>
        <w:rPr>
          <w:noProof/>
          <w:lang w:eastAsia="pt-BR"/>
        </w:rPr>
        <w:drawing>
          <wp:inline distT="0" distB="0" distL="0" distR="0" wp14:anchorId="693DFF71" wp14:editId="0A7D90C2">
            <wp:extent cx="2828925" cy="253917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-1" r="-1408" b="35088"/>
                    <a:stretch/>
                  </pic:blipFill>
                  <pic:spPr bwMode="auto">
                    <a:xfrm>
                      <a:off x="0" y="0"/>
                      <a:ext cx="2828925" cy="253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179E4" w14:textId="77777777" w:rsidR="00E417BA" w:rsidRDefault="00E417BA" w:rsidP="00E417BA">
      <w:pPr>
        <w:spacing w:line="240" w:lineRule="auto"/>
        <w:rPr>
          <w:noProof/>
          <w:lang w:eastAsia="pt-BR"/>
        </w:rPr>
      </w:pPr>
    </w:p>
    <w:p w14:paraId="667DD58D" w14:textId="77777777" w:rsidR="00E417BA" w:rsidRDefault="00E417BA" w:rsidP="00E417BA">
      <w:pPr>
        <w:spacing w:line="240" w:lineRule="auto"/>
        <w:rPr>
          <w:noProof/>
          <w:lang w:eastAsia="pt-BR"/>
        </w:rPr>
      </w:pPr>
    </w:p>
    <w:p w14:paraId="04766522" w14:textId="77777777" w:rsidR="00E417BA" w:rsidRDefault="00E417BA" w:rsidP="00E417BA">
      <w:pPr>
        <w:spacing w:line="240" w:lineRule="auto"/>
        <w:rPr>
          <w:noProof/>
          <w:lang w:eastAsia="pt-BR"/>
        </w:rPr>
      </w:pPr>
    </w:p>
    <w:p w14:paraId="4D1273D6" w14:textId="77777777" w:rsidR="00E417BA" w:rsidRDefault="00E417BA" w:rsidP="00E417BA">
      <w:pPr>
        <w:spacing w:line="240" w:lineRule="auto"/>
        <w:rPr>
          <w:noProof/>
          <w:lang w:eastAsia="pt-BR"/>
        </w:rPr>
      </w:pPr>
    </w:p>
    <w:p w14:paraId="57F2B235" w14:textId="77777777" w:rsidR="00E417BA" w:rsidRDefault="00E417BA" w:rsidP="00E417BA">
      <w:pPr>
        <w:spacing w:line="240" w:lineRule="auto"/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  <w:r w:rsidRPr="00E57614"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t>Atividade: jogo da memória</w:t>
      </w:r>
    </w:p>
    <w:p w14:paraId="14AB7073" w14:textId="77777777" w:rsidR="00E417BA" w:rsidRPr="00E57614" w:rsidRDefault="00E417BA" w:rsidP="00E417BA">
      <w:pPr>
        <w:spacing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E57614">
        <w:rPr>
          <w:rFonts w:ascii="Arial" w:hAnsi="Arial" w:cs="Arial"/>
          <w:b/>
          <w:noProof/>
          <w:sz w:val="24"/>
          <w:szCs w:val="24"/>
          <w:lang w:eastAsia="pt-BR"/>
        </w:rPr>
        <w:t>Objetivo: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Pr="00E57614">
        <w:rPr>
          <w:rFonts w:ascii="Arial" w:hAnsi="Arial" w:cs="Arial"/>
          <w:noProof/>
          <w:sz w:val="24"/>
          <w:szCs w:val="24"/>
          <w:lang w:eastAsia="pt-BR"/>
        </w:rPr>
        <w:t>Estimular o raciocínio lógico, atenção e memória</w:t>
      </w:r>
      <w:r>
        <w:rPr>
          <w:rFonts w:ascii="Arial" w:hAnsi="Arial" w:cs="Arial"/>
          <w:noProof/>
          <w:sz w:val="24"/>
          <w:szCs w:val="24"/>
          <w:lang w:eastAsia="pt-BR"/>
        </w:rPr>
        <w:t>.</w:t>
      </w:r>
    </w:p>
    <w:p w14:paraId="1005B369" w14:textId="77777777" w:rsidR="00E417BA" w:rsidRDefault="00E417BA" w:rsidP="00E417BA">
      <w:pPr>
        <w:spacing w:line="240" w:lineRule="auto"/>
        <w:jc w:val="both"/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</w:rPr>
        <w:t xml:space="preserve">Materiais: Cartela impressa e cartolina </w:t>
      </w:r>
    </w:p>
    <w:p w14:paraId="45C08F7F" w14:textId="77777777" w:rsidR="00E417BA" w:rsidRPr="001343ED" w:rsidRDefault="00E417BA" w:rsidP="00E417BA">
      <w:pPr>
        <w:spacing w:line="240" w:lineRule="auto"/>
        <w:jc w:val="both"/>
        <w:rPr>
          <w:rFonts w:ascii="Arial" w:hAnsi="Arial" w:cs="Arial"/>
        </w:rPr>
      </w:pPr>
      <w:r>
        <w:rPr>
          <w:rFonts w:ascii="Arial Black" w:hAnsi="Arial Black" w:cs="Arial"/>
          <w:sz w:val="24"/>
          <w:szCs w:val="24"/>
        </w:rPr>
        <w:t xml:space="preserve">Desenvolvimento: </w:t>
      </w:r>
      <w:r w:rsidRPr="001343ED">
        <w:rPr>
          <w:rFonts w:ascii="Arial" w:hAnsi="Arial" w:cs="Arial"/>
        </w:rPr>
        <w:t xml:space="preserve">Colar a cartela e colar num papelão, recortar as cartelas e espalhar os cartões sobre uma mesa, pedir para a criança pegar um cartão e em seguida perguntar qual é a profissão da figura e também qual o seu instrumento de trabalho. </w:t>
      </w:r>
      <w:proofErr w:type="gramStart"/>
      <w:r w:rsidRPr="001343ED">
        <w:rPr>
          <w:rFonts w:ascii="Arial" w:hAnsi="Arial" w:cs="Arial"/>
        </w:rPr>
        <w:t>Incentivar  oralmente</w:t>
      </w:r>
      <w:proofErr w:type="gramEnd"/>
      <w:r w:rsidRPr="001343ED">
        <w:rPr>
          <w:rFonts w:ascii="Arial" w:hAnsi="Arial" w:cs="Arial"/>
        </w:rPr>
        <w:t xml:space="preserve"> a criança a dizer o que sabe sobre as profissões dos cartões, e se ela conhece outras profissões. Perguntar   também qual a profissão que a criança gostaria de exercer quando crescer.</w:t>
      </w:r>
    </w:p>
    <w:p w14:paraId="074DD880" w14:textId="77777777" w:rsidR="00E417BA" w:rsidRPr="001343ED" w:rsidRDefault="00E417BA" w:rsidP="00E417B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343ED">
        <w:rPr>
          <w:rFonts w:ascii="Arial" w:hAnsi="Arial" w:cs="Arial"/>
        </w:rPr>
        <w:t>Pode-se também utilizar as cartelas das profissões, como jogo da memória, sendo assim, basta virar as cartelas com a figura para baixo espalhando sobre a mesa. Onde cada participante vira dois cartões tentando encontrar seu par</w:t>
      </w:r>
      <w:r w:rsidRPr="00ED3FBE">
        <w:rPr>
          <w:rFonts w:ascii="Arial" w:hAnsi="Arial" w:cs="Arial"/>
          <w:sz w:val="24"/>
          <w:szCs w:val="24"/>
        </w:rPr>
        <w:t>.</w:t>
      </w:r>
    </w:p>
    <w:p w14:paraId="5077666A" w14:textId="77777777" w:rsidR="00E417BA" w:rsidRDefault="00E417BA" w:rsidP="00E417BA">
      <w:pPr>
        <w:spacing w:line="240" w:lineRule="auto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800" behindDoc="0" locked="0" layoutInCell="1" allowOverlap="1" wp14:anchorId="0E271BE0" wp14:editId="0D651919">
            <wp:simplePos x="0" y="0"/>
            <wp:positionH relativeFrom="margin">
              <wp:align>left</wp:align>
            </wp:positionH>
            <wp:positionV relativeFrom="paragraph">
              <wp:posOffset>198755</wp:posOffset>
            </wp:positionV>
            <wp:extent cx="5351145" cy="2114550"/>
            <wp:effectExtent l="0" t="0" r="1905" b="0"/>
            <wp:wrapSquare wrapText="bothSides"/>
            <wp:docPr id="28" name="Imagem 28" descr="Jogo Quem sou eu das profissõ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go Quem sou eu das profissõe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2" b="5264"/>
                    <a:stretch/>
                  </pic:blipFill>
                  <pic:spPr bwMode="auto">
                    <a:xfrm>
                      <a:off x="0" y="0"/>
                      <a:ext cx="535114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9776" behindDoc="0" locked="0" layoutInCell="1" allowOverlap="1" wp14:anchorId="7A809AD0" wp14:editId="32C00963">
            <wp:simplePos x="0" y="0"/>
            <wp:positionH relativeFrom="margin">
              <wp:posOffset>120015</wp:posOffset>
            </wp:positionH>
            <wp:positionV relativeFrom="paragraph">
              <wp:posOffset>2770505</wp:posOffset>
            </wp:positionV>
            <wp:extent cx="5226685" cy="3714750"/>
            <wp:effectExtent l="0" t="0" r="0" b="0"/>
            <wp:wrapSquare wrapText="bothSides"/>
            <wp:docPr id="36" name="Imagem 36" descr="https://www.educacaoetransformacao.com.br/wp-content/uploads/2018/04/jogo-quem-sou-eu-profissoe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ducacaoetransformacao.com.br/wp-content/uploads/2018/04/jogo-quem-sou-eu-profissoes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6"/>
                    <a:stretch/>
                  </pic:blipFill>
                  <pic:spPr bwMode="auto">
                    <a:xfrm>
                      <a:off x="0" y="0"/>
                      <a:ext cx="522668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0C807" w14:textId="77777777" w:rsidR="00E417BA" w:rsidRDefault="00E417BA" w:rsidP="00E417BA">
      <w:pPr>
        <w:spacing w:line="240" w:lineRule="auto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0C34DD21" wp14:editId="6313FD5F">
            <wp:extent cx="5564086" cy="3257550"/>
            <wp:effectExtent l="0" t="0" r="0" b="0"/>
            <wp:docPr id="5" name="Imagem 5" descr="Jogo Quem sou eu das profissõ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go Quem sou eu das profissõ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2" b="5921"/>
                    <a:stretch/>
                  </pic:blipFill>
                  <pic:spPr bwMode="auto">
                    <a:xfrm>
                      <a:off x="0" y="0"/>
                      <a:ext cx="5616418" cy="328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66E04" w14:textId="77777777" w:rsidR="00E417BA" w:rsidRDefault="00E417BA" w:rsidP="00E417BA">
      <w:pPr>
        <w:spacing w:line="240" w:lineRule="auto"/>
        <w:rPr>
          <w:noProof/>
          <w:lang w:eastAsia="pt-BR"/>
        </w:rPr>
      </w:pPr>
    </w:p>
    <w:p w14:paraId="2B574F25" w14:textId="77777777" w:rsidR="00E417BA" w:rsidRDefault="00E417BA" w:rsidP="00E417BA">
      <w:pPr>
        <w:spacing w:line="240" w:lineRule="auto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0EC232B" wp14:editId="4E0DF38D">
            <wp:extent cx="5433697" cy="1638300"/>
            <wp:effectExtent l="0" t="0" r="0" b="0"/>
            <wp:docPr id="29" name="Imagem 29" descr="https://www.educacaoetransformacao.com.br/wp-content/uploads/2018/04/jogo-quem-sou-eu-profissoe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ducacaoetransformacao.com.br/wp-content/uploads/2018/04/jogo-quem-sou-eu-profissoes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7" b="48884"/>
                    <a:stretch/>
                  </pic:blipFill>
                  <pic:spPr bwMode="auto">
                    <a:xfrm>
                      <a:off x="0" y="0"/>
                      <a:ext cx="5494722" cy="165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4010D" w14:textId="77777777" w:rsidR="00E417BA" w:rsidRDefault="00E417BA" w:rsidP="00E417BA">
      <w:pPr>
        <w:spacing w:line="240" w:lineRule="auto"/>
        <w:rPr>
          <w:noProof/>
          <w:lang w:eastAsia="pt-BR"/>
        </w:rPr>
      </w:pPr>
      <w:r>
        <w:rPr>
          <w:noProof/>
          <w:lang w:eastAsia="pt-BR"/>
        </w:rPr>
        <w:br w:type="textWrapping" w:clear="all"/>
      </w:r>
    </w:p>
    <w:p w14:paraId="16293BEC" w14:textId="77777777" w:rsidR="00E417BA" w:rsidRDefault="00E417BA" w:rsidP="00E417BA">
      <w:pPr>
        <w:spacing w:line="240" w:lineRule="auto"/>
        <w:rPr>
          <w:noProof/>
          <w:lang w:eastAsia="pt-BR"/>
        </w:rPr>
      </w:pPr>
      <w:r w:rsidRPr="00072183">
        <w:rPr>
          <w:noProof/>
          <w:lang w:eastAsia="pt-BR"/>
        </w:rPr>
        <w:t xml:space="preserve"> </w:t>
      </w:r>
    </w:p>
    <w:p w14:paraId="46EC8B4D" w14:textId="77777777" w:rsidR="00E417BA" w:rsidRDefault="00E417BA" w:rsidP="00E417BA">
      <w:pPr>
        <w:spacing w:line="240" w:lineRule="auto"/>
        <w:rPr>
          <w:noProof/>
          <w:lang w:eastAsia="pt-BR"/>
        </w:rPr>
      </w:pPr>
    </w:p>
    <w:p w14:paraId="7BA8D625" w14:textId="77777777" w:rsidR="00E417BA" w:rsidRDefault="00E417BA" w:rsidP="00E417BA">
      <w:pPr>
        <w:spacing w:line="240" w:lineRule="auto"/>
        <w:rPr>
          <w:noProof/>
          <w:lang w:eastAsia="pt-BR"/>
        </w:rPr>
      </w:pPr>
    </w:p>
    <w:p w14:paraId="172C4D18" w14:textId="77777777" w:rsidR="00E417BA" w:rsidRDefault="00E417BA" w:rsidP="00E417BA">
      <w:pPr>
        <w:spacing w:line="240" w:lineRule="auto"/>
        <w:rPr>
          <w:noProof/>
          <w:lang w:eastAsia="pt-BR"/>
        </w:rPr>
      </w:pPr>
    </w:p>
    <w:p w14:paraId="19964ABE" w14:textId="77777777" w:rsidR="00E417BA" w:rsidRDefault="00E417BA" w:rsidP="00E417BA">
      <w:pPr>
        <w:spacing w:line="240" w:lineRule="auto"/>
        <w:rPr>
          <w:noProof/>
          <w:lang w:eastAsia="pt-BR"/>
        </w:rPr>
      </w:pPr>
    </w:p>
    <w:p w14:paraId="35BE1744" w14:textId="77777777" w:rsidR="00E417BA" w:rsidRDefault="00E417BA" w:rsidP="00E417BA">
      <w:pPr>
        <w:spacing w:line="240" w:lineRule="auto"/>
        <w:rPr>
          <w:noProof/>
          <w:lang w:eastAsia="pt-BR"/>
        </w:rPr>
      </w:pPr>
    </w:p>
    <w:p w14:paraId="588F670A" w14:textId="77777777" w:rsidR="00E417BA" w:rsidRDefault="00E417BA" w:rsidP="00E417BA">
      <w:pPr>
        <w:spacing w:line="240" w:lineRule="auto"/>
        <w:rPr>
          <w:noProof/>
          <w:lang w:eastAsia="pt-BR"/>
        </w:rPr>
      </w:pPr>
    </w:p>
    <w:p w14:paraId="1070D496" w14:textId="77777777" w:rsidR="00E417BA" w:rsidRDefault="00E417BA" w:rsidP="00E417BA">
      <w:pPr>
        <w:spacing w:line="240" w:lineRule="auto"/>
        <w:rPr>
          <w:noProof/>
          <w:lang w:eastAsia="pt-BR"/>
        </w:rPr>
      </w:pPr>
    </w:p>
    <w:p w14:paraId="53982BD3" w14:textId="77777777" w:rsidR="00E417BA" w:rsidRDefault="00E417BA" w:rsidP="00E417BA">
      <w:pPr>
        <w:spacing w:line="240" w:lineRule="auto"/>
        <w:rPr>
          <w:noProof/>
          <w:lang w:eastAsia="pt-BR"/>
        </w:rPr>
      </w:pPr>
    </w:p>
    <w:p w14:paraId="0FD61360" w14:textId="77777777" w:rsidR="00E417BA" w:rsidRDefault="00E417BA" w:rsidP="00E417BA">
      <w:pPr>
        <w:spacing w:line="240" w:lineRule="auto"/>
        <w:rPr>
          <w:noProof/>
          <w:lang w:eastAsia="pt-BR"/>
        </w:rPr>
      </w:pPr>
    </w:p>
    <w:p w14:paraId="22B1F58F" w14:textId="77777777" w:rsidR="00E417BA" w:rsidRDefault="00E417BA" w:rsidP="00E417BA">
      <w:pPr>
        <w:tabs>
          <w:tab w:val="left" w:pos="4185"/>
        </w:tabs>
        <w:jc w:val="both"/>
        <w:rPr>
          <w:rFonts w:ascii="Calibri" w:hAnsi="Calibri" w:cs="Calibri"/>
          <w:noProof/>
          <w:color w:val="000000"/>
          <w:bdr w:val="none" w:sz="0" w:space="0" w:color="auto" w:frame="1"/>
          <w:lang w:eastAsia="pt-BR"/>
        </w:rPr>
      </w:pPr>
    </w:p>
    <w:p w14:paraId="202644D2" w14:textId="77777777" w:rsidR="00E417BA" w:rsidRDefault="00E417BA" w:rsidP="00E417BA">
      <w:pPr>
        <w:jc w:val="both"/>
      </w:pPr>
    </w:p>
    <w:p w14:paraId="772AE5E8" w14:textId="77777777" w:rsidR="00E417BA" w:rsidRPr="00380143" w:rsidRDefault="00E417BA" w:rsidP="00E417BA">
      <w:pPr>
        <w:jc w:val="both"/>
        <w:rPr>
          <w:rFonts w:ascii="Arial" w:hAnsi="Arial" w:cs="Arial"/>
          <w:sz w:val="24"/>
          <w:szCs w:val="24"/>
        </w:rPr>
      </w:pPr>
    </w:p>
    <w:p w14:paraId="01D93143" w14:textId="199DC81F" w:rsidR="00006C9E" w:rsidRDefault="00006C9E" w:rsidP="005819B5">
      <w:pPr>
        <w:jc w:val="both"/>
      </w:pPr>
    </w:p>
    <w:p w14:paraId="24AF4800" w14:textId="77777777" w:rsidR="0049196A" w:rsidRPr="006B142E" w:rsidRDefault="0049196A" w:rsidP="002A20D5">
      <w:pPr>
        <w:jc w:val="both"/>
      </w:pPr>
    </w:p>
    <w:p w14:paraId="7369E97C" w14:textId="77777777" w:rsidR="002A20D5" w:rsidRDefault="002A20D5" w:rsidP="002A20D5">
      <w:pPr>
        <w:jc w:val="both"/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4615F026" wp14:editId="52AAB5F3">
            <wp:extent cx="6120130" cy="820963"/>
            <wp:effectExtent l="0" t="0" r="0" b="0"/>
            <wp:docPr id="30" name="Imagem 30" descr="https://lh4.googleusercontent.com/UJAPOxFkifUw8N5gBLJiKUFGNd-BESUmbOemwdfPlI0-ig5AfzyV7RaOHFYyvRlxFAJKkeuMnGbcXPycn-Ivbwqm5_bBNRexrzqVHT6OVnNrhzAuhYcoVdrC7ZAt7Tm9Jq-fWWksv1gKmxSS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UJAPOxFkifUw8N5gBLJiKUFGNd-BESUmbOemwdfPlI0-ig5AfzyV7RaOHFYyvRlxFAJKkeuMnGbcXPycn-Ivbwqm5_bBNRexrzqVHT6OVnNrhzAuhYcoVdrC7ZAt7Tm9Jq-fWWksv1gKmxSSK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F30CF" w14:textId="77777777" w:rsidR="002A20D5" w:rsidRPr="00EF44DE" w:rsidRDefault="002A20D5" w:rsidP="002A20D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F44DE">
        <w:rPr>
          <w:rFonts w:ascii="Arial" w:hAnsi="Arial" w:cs="Arial"/>
          <w:b/>
          <w:sz w:val="24"/>
          <w:szCs w:val="24"/>
          <w:u w:val="single"/>
        </w:rPr>
        <w:t xml:space="preserve">ATIVIDADES COMPLEMENTARES DA EDUCAÇÃO ESPECIAL (INCLUSÃO) </w:t>
      </w:r>
    </w:p>
    <w:p w14:paraId="4A704B4B" w14:textId="77777777" w:rsidR="002A20D5" w:rsidRDefault="002A20D5" w:rsidP="002A20D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Escola:</w:t>
      </w:r>
      <w:r w:rsidRPr="00A53249">
        <w:t xml:space="preserve"> </w:t>
      </w:r>
      <w:r w:rsidRPr="00A53249">
        <w:rPr>
          <w:rFonts w:ascii="Arial" w:hAnsi="Arial" w:cs="Arial"/>
          <w:b/>
          <w:sz w:val="24"/>
          <w:szCs w:val="24"/>
        </w:rPr>
        <w:t>E.M.E.F Proª Maria Célia Cabral do Amaral</w:t>
      </w:r>
    </w:p>
    <w:p w14:paraId="51054AC5" w14:textId="77777777" w:rsidR="002A20D5" w:rsidRDefault="002A20D5" w:rsidP="002A20D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Marilande</w:t>
      </w:r>
      <w:proofErr w:type="spellEnd"/>
      <w:r>
        <w:rPr>
          <w:rFonts w:ascii="Arial" w:hAnsi="Arial" w:cs="Arial"/>
          <w:sz w:val="24"/>
          <w:szCs w:val="24"/>
        </w:rPr>
        <w:t xml:space="preserve"> Silva</w:t>
      </w:r>
    </w:p>
    <w:p w14:paraId="53124F31" w14:textId="77777777" w:rsidR="002A20D5" w:rsidRPr="003F25B7" w:rsidRDefault="002A20D5" w:rsidP="002A20D5">
      <w:pPr>
        <w:jc w:val="both"/>
        <w:rPr>
          <w:rFonts w:ascii="Arial" w:hAnsi="Arial" w:cs="Arial"/>
          <w:sz w:val="24"/>
          <w:szCs w:val="24"/>
        </w:rPr>
      </w:pPr>
      <w:r w:rsidRPr="004A53F6">
        <w:rPr>
          <w:rFonts w:ascii="Arial" w:hAnsi="Arial" w:cs="Arial"/>
          <w:b/>
          <w:sz w:val="24"/>
          <w:szCs w:val="24"/>
        </w:rPr>
        <w:t>Data</w:t>
      </w:r>
      <w:r w:rsidR="00EC2EFC">
        <w:rPr>
          <w:rFonts w:ascii="Arial" w:hAnsi="Arial" w:cs="Arial"/>
          <w:b/>
          <w:sz w:val="24"/>
          <w:szCs w:val="24"/>
        </w:rPr>
        <w:t>:</w:t>
      </w:r>
      <w:r w:rsidR="00EC2EFC" w:rsidRPr="00EC2EFC">
        <w:rPr>
          <w:rFonts w:ascii="Arial" w:hAnsi="Arial" w:cs="Arial"/>
          <w:sz w:val="24"/>
          <w:szCs w:val="24"/>
        </w:rPr>
        <w:t xml:space="preserve"> </w:t>
      </w:r>
      <w:r w:rsidR="00043BEE">
        <w:rPr>
          <w:rFonts w:ascii="Arial" w:hAnsi="Arial" w:cs="Arial"/>
          <w:sz w:val="24"/>
          <w:szCs w:val="24"/>
        </w:rPr>
        <w:t>10/05/21 a 14/05/21</w:t>
      </w:r>
      <w:r w:rsidR="0049196A">
        <w:rPr>
          <w:rFonts w:ascii="Arial" w:hAnsi="Arial" w:cs="Arial"/>
          <w:sz w:val="24"/>
          <w:szCs w:val="24"/>
        </w:rPr>
        <w:t xml:space="preserve"> </w:t>
      </w:r>
    </w:p>
    <w:p w14:paraId="0074ECA9" w14:textId="77777777" w:rsidR="00964155" w:rsidRDefault="002A20D5" w:rsidP="00755CA2">
      <w:pPr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 w:rsidRPr="002421D4">
        <w:rPr>
          <w:rFonts w:ascii="Arial" w:hAnsi="Arial" w:cs="Arial"/>
          <w:sz w:val="24"/>
          <w:szCs w:val="24"/>
        </w:rPr>
        <w:t xml:space="preserve">A atividade deverá ser entregue para professora de Educação Especial no retorno às aulas. </w:t>
      </w:r>
    </w:p>
    <w:p w14:paraId="20A7CB6A" w14:textId="77777777" w:rsidR="00EC01C0" w:rsidRDefault="00EC01C0" w:rsidP="00755C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Bibliografia:</w:t>
      </w:r>
      <w:r w:rsidRPr="00EC01C0">
        <w:t xml:space="preserve"> </w:t>
      </w:r>
      <w:hyperlink r:id="rId22" w:history="1">
        <w:r w:rsidRPr="00903BCB">
          <w:rPr>
            <w:rStyle w:val="Hyperlink"/>
            <w:rFonts w:ascii="Arial" w:hAnsi="Arial" w:cs="Arial"/>
            <w:sz w:val="24"/>
            <w:szCs w:val="24"/>
          </w:rPr>
          <w:t>https://www.soescola.com/2017/</w:t>
        </w:r>
      </w:hyperlink>
    </w:p>
    <w:p w14:paraId="603367F1" w14:textId="77777777" w:rsidR="00EC01C0" w:rsidRDefault="00EC01C0" w:rsidP="00755CA2">
      <w:pPr>
        <w:rPr>
          <w:rFonts w:ascii="Arial" w:hAnsi="Arial" w:cs="Arial"/>
          <w:sz w:val="24"/>
          <w:szCs w:val="24"/>
        </w:rPr>
      </w:pPr>
    </w:p>
    <w:p w14:paraId="2F276401" w14:textId="77777777" w:rsidR="00043BEE" w:rsidRPr="00EC01C0" w:rsidRDefault="00043BEE" w:rsidP="00043BEE">
      <w:pPr>
        <w:jc w:val="center"/>
        <w:rPr>
          <w:rFonts w:ascii="Arial" w:hAnsi="Arial" w:cs="Arial"/>
          <w:b/>
          <w:u w:val="single"/>
        </w:rPr>
      </w:pPr>
      <w:r w:rsidRPr="00EC01C0">
        <w:rPr>
          <w:rFonts w:ascii="Arial" w:hAnsi="Arial" w:cs="Arial"/>
          <w:b/>
          <w:u w:val="single"/>
        </w:rPr>
        <w:t>Atividade: Potinhos das sílabas</w:t>
      </w:r>
    </w:p>
    <w:p w14:paraId="15343543" w14:textId="77777777" w:rsidR="00043BEE" w:rsidRPr="00EC01C0" w:rsidRDefault="00043BEE" w:rsidP="00E417BA">
      <w:pPr>
        <w:pStyle w:val="SemEspaamento"/>
        <w:jc w:val="both"/>
        <w:rPr>
          <w:rFonts w:ascii="Arial" w:hAnsi="Arial" w:cs="Arial"/>
        </w:rPr>
      </w:pPr>
      <w:r w:rsidRPr="00EC01C0">
        <w:rPr>
          <w:rFonts w:ascii="Arial" w:hAnsi="Arial" w:cs="Arial"/>
          <w:b/>
        </w:rPr>
        <w:t>Objetivo:</w:t>
      </w:r>
      <w:r w:rsidRPr="00EC01C0">
        <w:rPr>
          <w:rFonts w:ascii="Arial" w:hAnsi="Arial" w:cs="Arial"/>
        </w:rPr>
        <w:t xml:space="preserve"> Reconhecer a sonoridade e classificar a palavra de acordo com a quantidade de sílabas.</w:t>
      </w:r>
    </w:p>
    <w:p w14:paraId="0EEBF5FA" w14:textId="77777777" w:rsidR="00043BEE" w:rsidRPr="00EC01C0" w:rsidRDefault="00043BEE" w:rsidP="00E417BA">
      <w:pPr>
        <w:pStyle w:val="SemEspaamento"/>
        <w:jc w:val="both"/>
        <w:rPr>
          <w:rFonts w:ascii="Arial" w:hAnsi="Arial" w:cs="Arial"/>
        </w:rPr>
      </w:pPr>
      <w:r w:rsidRPr="00EC01C0">
        <w:rPr>
          <w:rFonts w:ascii="Arial" w:hAnsi="Arial" w:cs="Arial"/>
          <w:b/>
        </w:rPr>
        <w:t>Materiais:</w:t>
      </w:r>
      <w:r w:rsidRPr="00EC01C0">
        <w:rPr>
          <w:rFonts w:ascii="Arial" w:hAnsi="Arial" w:cs="Arial"/>
        </w:rPr>
        <w:t xml:space="preserve"> Atividade impressa e cartolina.</w:t>
      </w:r>
    </w:p>
    <w:p w14:paraId="0D4838DD" w14:textId="77777777" w:rsidR="00043BEE" w:rsidRPr="00EC01C0" w:rsidRDefault="00043BEE" w:rsidP="00E417BA">
      <w:pPr>
        <w:pStyle w:val="SemEspaamento"/>
        <w:jc w:val="both"/>
        <w:rPr>
          <w:rFonts w:ascii="Arial" w:hAnsi="Arial" w:cs="Arial"/>
        </w:rPr>
      </w:pPr>
      <w:r w:rsidRPr="00EC01C0">
        <w:rPr>
          <w:rFonts w:ascii="Arial" w:hAnsi="Arial" w:cs="Arial"/>
          <w:b/>
        </w:rPr>
        <w:t>Desenvolvimento:</w:t>
      </w:r>
      <w:r w:rsidRPr="00EC01C0">
        <w:rPr>
          <w:rFonts w:ascii="Arial" w:hAnsi="Arial" w:cs="Arial"/>
        </w:rPr>
        <w:t xml:space="preserve"> Cole as figuras numa cartolina, recorte e em seguida coloque sobre uma mesa. Cada pode especifica na sua tampa a quantidade de sílaba que deve possuir o som da figura. Então quando a criança escolher a figura, ela vai pronunciar o som e observar quantas sílabas tem, ou seja, quantas vezes abriu a boquinha para pronunciar aquele som da figura, sem seguida ela irá colocar a figura no pote.</w:t>
      </w:r>
    </w:p>
    <w:p w14:paraId="26BA1CE0" w14:textId="77777777" w:rsidR="00043BEE" w:rsidRPr="00EC01C0" w:rsidRDefault="00043BEE" w:rsidP="00E417BA">
      <w:pPr>
        <w:pStyle w:val="SemEspaamento"/>
        <w:jc w:val="both"/>
        <w:rPr>
          <w:rFonts w:ascii="Arial" w:hAnsi="Arial" w:cs="Arial"/>
        </w:rPr>
      </w:pPr>
      <w:r w:rsidRPr="00EC01C0">
        <w:rPr>
          <w:rFonts w:ascii="Arial" w:hAnsi="Arial" w:cs="Arial"/>
        </w:rPr>
        <w:t>Exemplo: A palavra “SOL” possui apenas 1 sílaba, ou seja, abre a boquinha apenas uma vez, então irá colocar a figura do sol no pote de 1 sílaba.</w:t>
      </w:r>
    </w:p>
    <w:p w14:paraId="4CF285C1" w14:textId="77777777" w:rsidR="0049196A" w:rsidRDefault="005A5BA9" w:rsidP="00601310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7A130470" wp14:editId="469E42BC">
            <wp:extent cx="3232099" cy="4086225"/>
            <wp:effectExtent l="0" t="0" r="6985" b="0"/>
            <wp:docPr id="6" name="Imagem 6" descr="https://2.bp.blogspot.com/-qneLWUTVfCg/WvH6CdijwLI/AAAAAAAAco8/7rJMTVJMtGQGKAK2H16jFBKEaPAKuKU3ACLcBGAs/s1600/FB_IMG_152580721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2.bp.blogspot.com/-qneLWUTVfCg/WvH6CdijwLI/AAAAAAAAco8/7rJMTVJMtGQGKAK2H16jFBKEaPAKuKU3ACLcBGAs/s1600/FB_IMG_15258072117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9" b="5502"/>
                    <a:stretch/>
                  </pic:blipFill>
                  <pic:spPr bwMode="auto">
                    <a:xfrm>
                      <a:off x="0" y="0"/>
                      <a:ext cx="3248089" cy="410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072FE7D" wp14:editId="1699D33C">
            <wp:extent cx="2847975" cy="4226898"/>
            <wp:effectExtent l="0" t="0" r="0" b="2540"/>
            <wp:docPr id="14" name="Imagem 14" descr="https://3.bp.blogspot.com/-xz_awnmUunA/WvH6DzjEGrI/AAAAAAAAcpA/JgUg4XNBwL831PMqD3DXJ_mZxlZRhWYXgCLcBGAs/s1600/FB_IMG_152580721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3.bp.blogspot.com/-xz_awnmUunA/WvH6DzjEGrI/AAAAAAAAcpA/JgUg4XNBwL831PMqD3DXJ_mZxlZRhWYXgCLcBGAs/s1600/FB_IMG_1525807215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" t="2830" b="4246"/>
                    <a:stretch/>
                  </pic:blipFill>
                  <pic:spPr bwMode="auto">
                    <a:xfrm>
                      <a:off x="0" y="0"/>
                      <a:ext cx="2855749" cy="423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228CA" w14:textId="77777777" w:rsidR="0049196A" w:rsidRDefault="005A5BA9" w:rsidP="00601310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264965C3" wp14:editId="68D1AFD2">
            <wp:extent cx="2978870" cy="4667250"/>
            <wp:effectExtent l="0" t="0" r="0" b="0"/>
            <wp:docPr id="13" name="Imagem 13" descr="https://4.bp.blogspot.com/-pTRLeX_8nq4/WvH6FENXYXI/AAAAAAAAcpE/_iiadRdh-FUOduRqqVmcykLa0yDSKlmYACLcBGAs/s1600/FB_IMG_1525807218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4.bp.blogspot.com/-pTRLeX_8nq4/WvH6FENXYXI/AAAAAAAAcpE/_iiadRdh-FUOduRqqVmcykLa0yDSKlmYACLcBGAs/s1600/FB_IMG_1525807218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6" t="1105" r="2631" b="5531"/>
                    <a:stretch/>
                  </pic:blipFill>
                  <pic:spPr bwMode="auto">
                    <a:xfrm>
                      <a:off x="0" y="0"/>
                      <a:ext cx="2981917" cy="467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F52FE27" wp14:editId="3DED0977">
            <wp:extent cx="3110772" cy="4800600"/>
            <wp:effectExtent l="0" t="0" r="0" b="0"/>
            <wp:docPr id="15" name="Imagem 15" descr="https://1.bp.blogspot.com/-TH-bqle9fbY/WvH6Gsv3GqI/AAAAAAAAcpI/xr-gneMlg-okFeG2ZClDzZ3HEG462g6VwCLcBGAs/s1600/FB_IMG_152580722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1.bp.blogspot.com/-TH-bqle9fbY/WvH6Gsv3GqI/AAAAAAAAcpI/xr-gneMlg-okFeG2ZClDzZ3HEG462g6VwCLcBGAs/s1600/FB_IMG_1525807221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5" r="3136" b="5689"/>
                    <a:stretch/>
                  </pic:blipFill>
                  <pic:spPr bwMode="auto">
                    <a:xfrm>
                      <a:off x="0" y="0"/>
                      <a:ext cx="3112794" cy="480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38188" w14:textId="77777777" w:rsidR="005A5BA9" w:rsidRDefault="005A5BA9" w:rsidP="00601310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12ED286F" w14:textId="77777777" w:rsidR="0049196A" w:rsidRDefault="005A5BA9" w:rsidP="00601310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4990F844" wp14:editId="599120F8">
            <wp:extent cx="2755865" cy="4294243"/>
            <wp:effectExtent l="0" t="0" r="6985" b="0"/>
            <wp:docPr id="3" name="Imagem 3" descr="https://3.bp.blogspot.com/-UMjASTZVDaI/WvH6H48l02I/AAAAAAAAcpM/utyL7q3UYycPw08O7_iFoM7ziv7H5qmbwCLcBGAs/s1600/FB_IMG_152580722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3.bp.blogspot.com/-UMjASTZVDaI/WvH6H48l02I/AAAAAAAAcpM/utyL7q3UYycPw08O7_iFoM7ziv7H5qmbwCLcBGAs/s1600/FB_IMG_1525807223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2" t="614" r="2513" b="4294"/>
                    <a:stretch/>
                  </pic:blipFill>
                  <pic:spPr bwMode="auto">
                    <a:xfrm>
                      <a:off x="0" y="0"/>
                      <a:ext cx="2755144" cy="429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4DEA0" w14:textId="77777777" w:rsidR="005A5BA9" w:rsidRDefault="005A5BA9" w:rsidP="00601310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2FAAA2E3" wp14:editId="40379B4F">
            <wp:extent cx="4000500" cy="3810531"/>
            <wp:effectExtent l="0" t="0" r="0" b="0"/>
            <wp:docPr id="21" name="Imagem 21" descr="https://3.bp.blogspot.com/-X_XD60arjag/WvH6LAymfFI/AAAAAAAAcpU/4-Cee0znWocD9_QZiZxNsPiT1Gvfig5BwCLcBGAs/s1600/FB_IMG_152580723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3.bp.blogspot.com/-X_XD60arjag/WvH6LAymfFI/AAAAAAAAcpU/4-Cee0znWocD9_QZiZxNsPiT1Gvfig5BwCLcBGAs/s1600/FB_IMG_1525807233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1" t="3113" r="3501" b="30545"/>
                    <a:stretch/>
                  </pic:blipFill>
                  <pic:spPr bwMode="auto">
                    <a:xfrm>
                      <a:off x="0" y="0"/>
                      <a:ext cx="4004869" cy="381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D71B9" w14:textId="77777777" w:rsidR="00755CA2" w:rsidRDefault="005A5BA9" w:rsidP="00F94C41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304DEC0F" wp14:editId="3865C46E">
            <wp:extent cx="4071938" cy="5429248"/>
            <wp:effectExtent l="0" t="0" r="5080" b="635"/>
            <wp:docPr id="20" name="Imagem 20" descr="https://2.bp.blogspot.com/-uC8IMyMj1R4/WvH6JQjIJcI/AAAAAAAAcpQ/qLSikEMA-vkvxJqIxqCTyE2NuHJypOeTQCLcBGAs/s1600/FB_IMG_152580723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2.bp.blogspot.com/-uC8IMyMj1R4/WvH6JQjIJcI/AAAAAAAAcpQ/qLSikEMA-vkvxJqIxqCTyE2NuHJypOeTQCLcBGAs/s1600/FB_IMG_15258072308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034" cy="542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098A1" w14:textId="77777777" w:rsidR="00A13A54" w:rsidRDefault="00A13A54" w:rsidP="00F94C41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lastRenderedPageBreak/>
        <w:t>Escreva o nome das figuras que você colou nos potes</w:t>
      </w:r>
    </w:p>
    <w:p w14:paraId="1FBC2AD6" w14:textId="77777777" w:rsidR="00A13A54" w:rsidRDefault="00A13A54" w:rsidP="00F94C41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10C41F20" w14:textId="77777777" w:rsidR="00A13A54" w:rsidRDefault="00A13A54" w:rsidP="00F94C41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 xml:space="preserve">1 SÍLABA                      2 SÍLABRAS                       3 SÍLABAS </w:t>
      </w:r>
    </w:p>
    <w:p w14:paraId="4EEAB7C3" w14:textId="77777777" w:rsidR="00A13A54" w:rsidRDefault="00A13A54" w:rsidP="00F94C41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>__________________         _________________             __________________</w:t>
      </w:r>
    </w:p>
    <w:p w14:paraId="1D9882F7" w14:textId="77777777" w:rsidR="00A13A54" w:rsidRDefault="00A13A54" w:rsidP="00A13A54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>__________________         _________________             __________________</w:t>
      </w:r>
    </w:p>
    <w:p w14:paraId="7EE5105F" w14:textId="77777777" w:rsidR="00A13A54" w:rsidRDefault="00A13A54" w:rsidP="00A13A54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>__________________         _________________             __________________</w:t>
      </w:r>
    </w:p>
    <w:p w14:paraId="34B21A21" w14:textId="77777777" w:rsidR="00A13A54" w:rsidRDefault="00A13A54" w:rsidP="00A13A54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>__________________         _________________             __________________</w:t>
      </w:r>
    </w:p>
    <w:p w14:paraId="2FA12327" w14:textId="77777777" w:rsidR="00A13A54" w:rsidRDefault="00A13A54" w:rsidP="00A13A54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>__________________         _________________             __________________</w:t>
      </w:r>
    </w:p>
    <w:p w14:paraId="53CE6DBA" w14:textId="77777777" w:rsidR="00A13A54" w:rsidRDefault="00A13A54" w:rsidP="00A13A54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>__________________         _________________             __________________</w:t>
      </w:r>
    </w:p>
    <w:p w14:paraId="31545B41" w14:textId="77777777" w:rsidR="00A13A54" w:rsidRDefault="00A13A54" w:rsidP="00A13A54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>__________________         _________________             __________________</w:t>
      </w:r>
    </w:p>
    <w:p w14:paraId="0C3D888F" w14:textId="77777777" w:rsidR="00A13A54" w:rsidRDefault="00A13A54" w:rsidP="00A13A54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>__________________         _________________             __________________</w:t>
      </w:r>
    </w:p>
    <w:p w14:paraId="2FAC956A" w14:textId="77777777" w:rsidR="00A13A54" w:rsidRDefault="00A13A54" w:rsidP="00A13A54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0AECD795" w14:textId="77777777" w:rsidR="00A13A54" w:rsidRDefault="00A13A54" w:rsidP="00A13A54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>4 SÍLABAS                    5 SÍLABAS</w:t>
      </w:r>
    </w:p>
    <w:p w14:paraId="3B171AF6" w14:textId="77777777" w:rsidR="00A13A54" w:rsidRDefault="00A13A54" w:rsidP="00A13A54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 xml:space="preserve">__________________         _________________             </w:t>
      </w:r>
    </w:p>
    <w:p w14:paraId="0072332D" w14:textId="77777777" w:rsidR="00A13A54" w:rsidRDefault="00A13A54" w:rsidP="00A13A54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 xml:space="preserve">__________________         _________________           </w:t>
      </w:r>
    </w:p>
    <w:p w14:paraId="3821F6BA" w14:textId="77777777" w:rsidR="00A13A54" w:rsidRDefault="00A13A54" w:rsidP="00A13A54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 xml:space="preserve">__________________         _________________             </w:t>
      </w:r>
    </w:p>
    <w:p w14:paraId="0A030BF3" w14:textId="77777777" w:rsidR="00A13A54" w:rsidRDefault="00A13A54" w:rsidP="00A13A54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 xml:space="preserve">__________________         _________________             </w:t>
      </w:r>
    </w:p>
    <w:p w14:paraId="31EE2812" w14:textId="77777777" w:rsidR="00A13A54" w:rsidRDefault="00A13A54" w:rsidP="00A13A54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 xml:space="preserve">__________________         _________________             </w:t>
      </w:r>
    </w:p>
    <w:p w14:paraId="1883F642" w14:textId="77777777" w:rsidR="00A13A54" w:rsidRDefault="00A13A54" w:rsidP="00A13A54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 xml:space="preserve">__________________         _________________            </w:t>
      </w:r>
    </w:p>
    <w:p w14:paraId="198B12E7" w14:textId="77777777" w:rsidR="00A13A54" w:rsidRDefault="00A13A54" w:rsidP="00A13A54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 xml:space="preserve">__________________         _________________             </w:t>
      </w:r>
    </w:p>
    <w:p w14:paraId="0760E1FE" w14:textId="77777777" w:rsidR="00A13A54" w:rsidRDefault="00A13A54" w:rsidP="00A13A54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 xml:space="preserve">__________________         _________________             </w:t>
      </w:r>
    </w:p>
    <w:p w14:paraId="5D2592D9" w14:textId="77777777" w:rsidR="00A13A54" w:rsidRPr="00F94C41" w:rsidRDefault="00A13A54" w:rsidP="00F94C41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057F88BF" w14:textId="4D4F1F8E" w:rsidR="00790DFF" w:rsidRDefault="00790DFF" w:rsidP="00790DFF">
      <w:pPr>
        <w:jc w:val="both"/>
      </w:pPr>
    </w:p>
    <w:p w14:paraId="6F7A609A" w14:textId="44D8E1DD" w:rsidR="00E417BA" w:rsidRDefault="00E417BA" w:rsidP="00790DFF">
      <w:pPr>
        <w:jc w:val="both"/>
      </w:pPr>
    </w:p>
    <w:p w14:paraId="4F5DC71B" w14:textId="5BAC3F42" w:rsidR="00E417BA" w:rsidRDefault="00E417BA" w:rsidP="00790DFF">
      <w:pPr>
        <w:jc w:val="both"/>
      </w:pPr>
    </w:p>
    <w:p w14:paraId="7A03A8C1" w14:textId="796DF5E3" w:rsidR="00E417BA" w:rsidRDefault="00E417BA" w:rsidP="00790DFF">
      <w:pPr>
        <w:jc w:val="both"/>
      </w:pPr>
    </w:p>
    <w:p w14:paraId="0A7EF663" w14:textId="43BEDD40" w:rsidR="00E417BA" w:rsidRDefault="00E417BA" w:rsidP="00790DFF">
      <w:pPr>
        <w:jc w:val="both"/>
      </w:pPr>
    </w:p>
    <w:p w14:paraId="0C3ABD50" w14:textId="77777777" w:rsidR="00E417BA" w:rsidRDefault="00E417BA" w:rsidP="00790DFF">
      <w:pPr>
        <w:jc w:val="both"/>
      </w:pPr>
    </w:p>
    <w:p w14:paraId="08ADA8CF" w14:textId="77777777" w:rsidR="00790DFF" w:rsidRPr="00EF44DE" w:rsidRDefault="00790DFF" w:rsidP="00790DFF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F44DE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ATIVIDADES COMPLEMENTARES DA EDUCAÇÃO ESPECIAL (INCLUSÃO) </w:t>
      </w:r>
    </w:p>
    <w:p w14:paraId="0931C121" w14:textId="77777777" w:rsidR="00790DFF" w:rsidRDefault="00790DFF" w:rsidP="00790DF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Escola:</w:t>
      </w:r>
      <w:r w:rsidRPr="00A53249">
        <w:t xml:space="preserve"> </w:t>
      </w:r>
      <w:r w:rsidRPr="00A53249">
        <w:rPr>
          <w:rFonts w:ascii="Arial" w:hAnsi="Arial" w:cs="Arial"/>
          <w:b/>
          <w:sz w:val="24"/>
          <w:szCs w:val="24"/>
        </w:rPr>
        <w:t>E.M.E.F Proª Maria Célia Cabral do Amaral</w:t>
      </w:r>
    </w:p>
    <w:p w14:paraId="54CABDBE" w14:textId="77777777" w:rsidR="00790DFF" w:rsidRDefault="00790DFF" w:rsidP="00790DF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Marilande</w:t>
      </w:r>
      <w:proofErr w:type="spellEnd"/>
      <w:r>
        <w:rPr>
          <w:rFonts w:ascii="Arial" w:hAnsi="Arial" w:cs="Arial"/>
          <w:sz w:val="24"/>
          <w:szCs w:val="24"/>
        </w:rPr>
        <w:t xml:space="preserve"> Silva</w:t>
      </w:r>
    </w:p>
    <w:p w14:paraId="00DE090E" w14:textId="77777777" w:rsidR="00790DFF" w:rsidRPr="003F25B7" w:rsidRDefault="00790DFF" w:rsidP="00790DFF">
      <w:pPr>
        <w:jc w:val="both"/>
        <w:rPr>
          <w:rFonts w:ascii="Arial" w:hAnsi="Arial" w:cs="Arial"/>
          <w:sz w:val="24"/>
          <w:szCs w:val="24"/>
        </w:rPr>
      </w:pPr>
      <w:r w:rsidRPr="004A53F6">
        <w:rPr>
          <w:rFonts w:ascii="Arial" w:hAnsi="Arial" w:cs="Arial"/>
          <w:b/>
          <w:sz w:val="24"/>
          <w:szCs w:val="24"/>
        </w:rPr>
        <w:t>Data</w:t>
      </w:r>
      <w:r w:rsidR="00EC2EFC">
        <w:rPr>
          <w:rFonts w:ascii="Arial" w:hAnsi="Arial" w:cs="Arial"/>
          <w:b/>
          <w:sz w:val="24"/>
          <w:szCs w:val="24"/>
        </w:rPr>
        <w:t>:</w:t>
      </w:r>
      <w:r w:rsidR="0049196A">
        <w:rPr>
          <w:rFonts w:ascii="Arial" w:hAnsi="Arial" w:cs="Arial"/>
          <w:sz w:val="24"/>
          <w:szCs w:val="24"/>
        </w:rPr>
        <w:t xml:space="preserve"> </w:t>
      </w:r>
      <w:r w:rsidR="00354932">
        <w:rPr>
          <w:rFonts w:ascii="Arial" w:hAnsi="Arial" w:cs="Arial"/>
          <w:sz w:val="24"/>
          <w:szCs w:val="24"/>
        </w:rPr>
        <w:t xml:space="preserve">10/05/21 a 14/05/21 </w:t>
      </w:r>
    </w:p>
    <w:p w14:paraId="610E0832" w14:textId="77777777" w:rsidR="00790DFF" w:rsidRPr="008C4DE0" w:rsidRDefault="00790DFF" w:rsidP="00790DFF">
      <w:pPr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 w:rsidRPr="002421D4">
        <w:rPr>
          <w:rFonts w:ascii="Arial" w:hAnsi="Arial" w:cs="Arial"/>
          <w:sz w:val="24"/>
          <w:szCs w:val="24"/>
        </w:rPr>
        <w:t>A atividade deverá ser entregue para professora de Educaçã</w:t>
      </w:r>
      <w:r>
        <w:rPr>
          <w:rFonts w:ascii="Arial" w:hAnsi="Arial" w:cs="Arial"/>
          <w:sz w:val="24"/>
          <w:szCs w:val="24"/>
        </w:rPr>
        <w:t>o Especial no retorno às aulas.</w:t>
      </w:r>
    </w:p>
    <w:p w14:paraId="725D4326" w14:textId="77777777" w:rsidR="00EC01C0" w:rsidRPr="005C7DF9" w:rsidRDefault="008C4DE0" w:rsidP="00EC01C0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Bibliografia</w:t>
      </w:r>
      <w:r w:rsidR="00EC01C0">
        <w:rPr>
          <w:rFonts w:ascii="Arial" w:hAnsi="Arial" w:cs="Arial"/>
          <w:sz w:val="24"/>
          <w:szCs w:val="24"/>
        </w:rPr>
        <w:t xml:space="preserve">: </w:t>
      </w:r>
      <w:hyperlink r:id="rId30" w:history="1">
        <w:r w:rsidR="00EC01C0" w:rsidRPr="003718D3">
          <w:rPr>
            <w:rStyle w:val="Hyperlink"/>
            <w:rFonts w:ascii="Arial" w:hAnsi="Arial" w:cs="Arial"/>
            <w:sz w:val="24"/>
            <w:szCs w:val="24"/>
          </w:rPr>
          <w:t>http://silvanapsicopedagoga.blogspot.com/?view=classic&amp;m</w:t>
        </w:r>
      </w:hyperlink>
    </w:p>
    <w:p w14:paraId="7EE5FE10" w14:textId="77777777" w:rsidR="00EC01C0" w:rsidRDefault="00EC01C0" w:rsidP="00EC01C0">
      <w:pPr>
        <w:rPr>
          <w:rFonts w:ascii="Arial" w:hAnsi="Arial" w:cs="Arial"/>
          <w:sz w:val="24"/>
          <w:szCs w:val="24"/>
        </w:rPr>
      </w:pPr>
    </w:p>
    <w:p w14:paraId="5850B65B" w14:textId="0F8C136A" w:rsidR="00EC01C0" w:rsidRPr="00171A30" w:rsidRDefault="00EC01C0" w:rsidP="00EC01C0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71A30">
        <w:rPr>
          <w:rFonts w:ascii="Arial" w:hAnsi="Arial" w:cs="Arial"/>
          <w:b/>
          <w:sz w:val="24"/>
          <w:szCs w:val="24"/>
          <w:u w:val="single"/>
        </w:rPr>
        <w:t>Relacionando figuras e formas geométricas.</w:t>
      </w:r>
    </w:p>
    <w:p w14:paraId="2B70955B" w14:textId="4AFA9D96" w:rsidR="00EC01C0" w:rsidRDefault="00EC01C0" w:rsidP="00EC01C0">
      <w:pPr>
        <w:rPr>
          <w:rFonts w:ascii="Arial" w:hAnsi="Arial" w:cs="Arial"/>
          <w:sz w:val="24"/>
          <w:szCs w:val="24"/>
        </w:rPr>
      </w:pPr>
    </w:p>
    <w:p w14:paraId="191E84CD" w14:textId="7929F85F" w:rsidR="00EC01C0" w:rsidRPr="007D210D" w:rsidRDefault="00EC01C0" w:rsidP="00E417BA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16544">
        <w:rPr>
          <w:rFonts w:ascii="Arial" w:hAnsi="Arial" w:cs="Arial"/>
          <w:b/>
          <w:sz w:val="24"/>
          <w:szCs w:val="24"/>
        </w:rPr>
        <w:t>Objetivo:</w:t>
      </w:r>
      <w:r w:rsidRPr="007D210D">
        <w:rPr>
          <w:rFonts w:ascii="Arial" w:hAnsi="Arial" w:cs="Arial"/>
          <w:sz w:val="24"/>
          <w:szCs w:val="24"/>
        </w:rPr>
        <w:t xml:space="preserve"> </w:t>
      </w:r>
      <w:r w:rsidRPr="003C4B2D">
        <w:rPr>
          <w:rFonts w:ascii="Arial" w:hAnsi="Arial" w:cs="Arial"/>
          <w:sz w:val="24"/>
          <w:szCs w:val="24"/>
        </w:rPr>
        <w:t>Estimular a percepção</w:t>
      </w:r>
      <w:r>
        <w:rPr>
          <w:rFonts w:ascii="Arial" w:hAnsi="Arial" w:cs="Arial"/>
          <w:sz w:val="24"/>
          <w:szCs w:val="24"/>
        </w:rPr>
        <w:t xml:space="preserve"> de cores, figuras e formas geométricas.</w:t>
      </w:r>
    </w:p>
    <w:p w14:paraId="42D95D8D" w14:textId="546894D3" w:rsidR="00EC01C0" w:rsidRPr="007D210D" w:rsidRDefault="00EC01C0" w:rsidP="00E417BA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D7D08">
        <w:rPr>
          <w:rFonts w:ascii="Arial" w:hAnsi="Arial" w:cs="Arial"/>
          <w:sz w:val="24"/>
          <w:szCs w:val="24"/>
        </w:rPr>
        <w:t xml:space="preserve"> </w:t>
      </w:r>
      <w:r w:rsidRPr="008D7D08">
        <w:rPr>
          <w:rFonts w:ascii="Arial" w:hAnsi="Arial" w:cs="Arial"/>
          <w:b/>
          <w:bCs/>
          <w:sz w:val="24"/>
          <w:szCs w:val="24"/>
        </w:rPr>
        <w:t>Materiais: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Cartela impressa.</w:t>
      </w:r>
    </w:p>
    <w:p w14:paraId="27E6C317" w14:textId="42D80B63" w:rsidR="00EC01C0" w:rsidRPr="00C21106" w:rsidRDefault="00EC01C0" w:rsidP="00E417BA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D7D08">
        <w:rPr>
          <w:rFonts w:ascii="Arial" w:hAnsi="Arial" w:cs="Arial"/>
          <w:b/>
          <w:bCs/>
          <w:sz w:val="24"/>
          <w:szCs w:val="24"/>
        </w:rPr>
        <w:t>Desenvolvimento: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C21106">
        <w:rPr>
          <w:rFonts w:ascii="Arial" w:hAnsi="Arial" w:cs="Arial"/>
          <w:bCs/>
          <w:sz w:val="24"/>
          <w:szCs w:val="24"/>
        </w:rPr>
        <w:t>Espalhar as figuras geométricas numa mesa e em seguida estimular a criança a identificar semelhanças entre as figuras</w:t>
      </w:r>
      <w:r>
        <w:rPr>
          <w:rFonts w:ascii="Arial" w:hAnsi="Arial" w:cs="Arial"/>
          <w:bCs/>
          <w:sz w:val="24"/>
          <w:szCs w:val="24"/>
        </w:rPr>
        <w:t>, encaixando-as nos lugares corretos, não se esqueça de nomear as peças, toda vez que a criança for en</w:t>
      </w:r>
      <w:r w:rsidR="00CB5AC3">
        <w:rPr>
          <w:rFonts w:ascii="Arial" w:hAnsi="Arial" w:cs="Arial"/>
          <w:bCs/>
          <w:sz w:val="24"/>
          <w:szCs w:val="24"/>
        </w:rPr>
        <w:t>caixar as figuras geométricas (</w:t>
      </w:r>
      <w:r>
        <w:rPr>
          <w:rFonts w:ascii="Arial" w:hAnsi="Arial" w:cs="Arial"/>
          <w:bCs/>
          <w:sz w:val="24"/>
          <w:szCs w:val="24"/>
        </w:rPr>
        <w:t>retângulo, quadrado, círculo e triângulo)</w:t>
      </w:r>
    </w:p>
    <w:p w14:paraId="5AD70D2A" w14:textId="0C513022" w:rsidR="00EC01C0" w:rsidRDefault="00EC01C0" w:rsidP="00E417BA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3654B">
        <w:rPr>
          <w:rFonts w:ascii="Arial" w:hAnsi="Arial" w:cs="Arial"/>
          <w:b/>
          <w:sz w:val="24"/>
          <w:szCs w:val="24"/>
        </w:rPr>
        <w:t>Avaliação: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Durante a atividade verificar como a criança identifica as formas, fazendo as relações entre figuras e formas geométricas.</w:t>
      </w:r>
    </w:p>
    <w:p w14:paraId="0720ECDD" w14:textId="2271816F" w:rsidR="00EC01C0" w:rsidRDefault="00EC01C0" w:rsidP="00E417BA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52B7D48" w14:textId="156F1DAE" w:rsidR="00EC01C0" w:rsidRDefault="00E417BA" w:rsidP="00EC01C0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7728" behindDoc="0" locked="0" layoutInCell="1" allowOverlap="1" wp14:anchorId="641E3F60" wp14:editId="770B1BB3">
            <wp:simplePos x="0" y="0"/>
            <wp:positionH relativeFrom="column">
              <wp:posOffset>2004060</wp:posOffset>
            </wp:positionH>
            <wp:positionV relativeFrom="paragraph">
              <wp:posOffset>142875</wp:posOffset>
            </wp:positionV>
            <wp:extent cx="3281045" cy="4219575"/>
            <wp:effectExtent l="0" t="0" r="0" b="9525"/>
            <wp:wrapSquare wrapText="bothSides"/>
            <wp:docPr id="4" name="Imagem 4" descr="https://1.bp.blogspot.com/-wF3Ihh6fhgM/WN1CKmvpeoI/AAAAAAAATlo/eay9ZOaloc4AzGBV_DHQe5hHjkcBxXjoACLcB/s1600/a9f88bcaed43761081fc0767c4bba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wF3Ihh6fhgM/WN1CKmvpeoI/AAAAAAAATlo/eay9ZOaloc4AzGBV_DHQe5hHjkcBxXjoACLcB/s1600/a9f88bcaed43761081fc0767c4bba37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1DFF7" w14:textId="77777777" w:rsidR="00EC01C0" w:rsidRDefault="00EC01C0" w:rsidP="0049196A">
      <w:pPr>
        <w:spacing w:line="276" w:lineRule="auto"/>
        <w:rPr>
          <w:rFonts w:ascii="Arial" w:hAnsi="Arial" w:cs="Arial"/>
          <w:sz w:val="24"/>
          <w:szCs w:val="24"/>
        </w:rPr>
      </w:pPr>
    </w:p>
    <w:p w14:paraId="6BA9D208" w14:textId="77777777" w:rsidR="008C4DE0" w:rsidRDefault="008C4DE0" w:rsidP="00597ACE">
      <w:pPr>
        <w:spacing w:line="276" w:lineRule="auto"/>
        <w:rPr>
          <w:rFonts w:ascii="Arial" w:hAnsi="Arial" w:cs="Arial"/>
          <w:sz w:val="24"/>
          <w:szCs w:val="24"/>
        </w:rPr>
      </w:pPr>
    </w:p>
    <w:p w14:paraId="6CEB6BCC" w14:textId="32B87D01" w:rsidR="00354932" w:rsidRDefault="00354932" w:rsidP="00597ACE">
      <w:pPr>
        <w:spacing w:line="276" w:lineRule="auto"/>
        <w:rPr>
          <w:rFonts w:ascii="Arial" w:hAnsi="Arial" w:cs="Arial"/>
          <w:sz w:val="24"/>
          <w:szCs w:val="24"/>
        </w:rPr>
      </w:pPr>
    </w:p>
    <w:p w14:paraId="1E936AB8" w14:textId="39E09151" w:rsidR="00C23DF9" w:rsidRDefault="00C23DF9" w:rsidP="005819B5">
      <w:pPr>
        <w:jc w:val="both"/>
        <w:rPr>
          <w:rFonts w:ascii="Arial" w:hAnsi="Arial" w:cs="Arial"/>
          <w:sz w:val="24"/>
          <w:szCs w:val="24"/>
        </w:rPr>
      </w:pPr>
    </w:p>
    <w:p w14:paraId="1871E731" w14:textId="731B0700" w:rsidR="00C23DF9" w:rsidRDefault="00C23DF9" w:rsidP="005819B5">
      <w:pPr>
        <w:jc w:val="both"/>
        <w:rPr>
          <w:rFonts w:ascii="Arial" w:hAnsi="Arial" w:cs="Arial"/>
          <w:sz w:val="24"/>
          <w:szCs w:val="24"/>
        </w:rPr>
      </w:pPr>
    </w:p>
    <w:p w14:paraId="64BF0E2D" w14:textId="66BB2C94" w:rsidR="00EC01C0" w:rsidRDefault="00EC01C0" w:rsidP="005819B5">
      <w:pPr>
        <w:jc w:val="both"/>
        <w:rPr>
          <w:rFonts w:ascii="Arial" w:hAnsi="Arial" w:cs="Arial"/>
          <w:sz w:val="24"/>
          <w:szCs w:val="24"/>
        </w:rPr>
      </w:pPr>
    </w:p>
    <w:p w14:paraId="108FCA37" w14:textId="58499AF6" w:rsidR="00EC01C0" w:rsidRDefault="00EC01C0" w:rsidP="005819B5">
      <w:pPr>
        <w:jc w:val="both"/>
        <w:rPr>
          <w:rFonts w:ascii="Arial" w:hAnsi="Arial" w:cs="Arial"/>
          <w:sz w:val="24"/>
          <w:szCs w:val="24"/>
        </w:rPr>
      </w:pPr>
    </w:p>
    <w:p w14:paraId="774D48BD" w14:textId="7D87431A" w:rsidR="00EC01C0" w:rsidRDefault="00EC01C0" w:rsidP="005819B5">
      <w:pPr>
        <w:jc w:val="both"/>
        <w:rPr>
          <w:rFonts w:ascii="Arial" w:hAnsi="Arial" w:cs="Arial"/>
          <w:sz w:val="24"/>
          <w:szCs w:val="24"/>
        </w:rPr>
      </w:pPr>
    </w:p>
    <w:p w14:paraId="6AEC73AB" w14:textId="3682CFAD" w:rsidR="00EC01C0" w:rsidRDefault="00EC01C0" w:rsidP="005819B5">
      <w:pPr>
        <w:jc w:val="both"/>
        <w:rPr>
          <w:rFonts w:ascii="Arial" w:hAnsi="Arial" w:cs="Arial"/>
          <w:sz w:val="24"/>
          <w:szCs w:val="24"/>
        </w:rPr>
      </w:pPr>
    </w:p>
    <w:p w14:paraId="0C1E4E73" w14:textId="5EC25874" w:rsidR="00EC01C0" w:rsidRDefault="00EC01C0" w:rsidP="005819B5">
      <w:pPr>
        <w:jc w:val="both"/>
        <w:rPr>
          <w:rFonts w:ascii="Arial" w:hAnsi="Arial" w:cs="Arial"/>
          <w:sz w:val="24"/>
          <w:szCs w:val="24"/>
        </w:rPr>
      </w:pPr>
    </w:p>
    <w:p w14:paraId="01B457D7" w14:textId="4E3C97D9" w:rsidR="00EC01C0" w:rsidRDefault="00EC01C0" w:rsidP="005819B5">
      <w:pPr>
        <w:jc w:val="both"/>
        <w:rPr>
          <w:rFonts w:ascii="Arial" w:hAnsi="Arial" w:cs="Arial"/>
          <w:sz w:val="24"/>
          <w:szCs w:val="24"/>
        </w:rPr>
      </w:pPr>
    </w:p>
    <w:p w14:paraId="7E9A8035" w14:textId="70FC2D9F" w:rsidR="00EC01C0" w:rsidRPr="00380143" w:rsidRDefault="00EC01C0" w:rsidP="005819B5">
      <w:pPr>
        <w:jc w:val="both"/>
        <w:rPr>
          <w:rFonts w:ascii="Arial" w:hAnsi="Arial" w:cs="Arial"/>
          <w:sz w:val="24"/>
          <w:szCs w:val="24"/>
        </w:rPr>
      </w:pPr>
    </w:p>
    <w:sectPr w:rsidR="00EC01C0" w:rsidRPr="00380143" w:rsidSect="005819B5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E4EE27" w14:textId="77777777" w:rsidR="00E92E0D" w:rsidRDefault="00E92E0D" w:rsidP="003C4911">
      <w:pPr>
        <w:spacing w:after="0" w:line="240" w:lineRule="auto"/>
      </w:pPr>
      <w:r>
        <w:separator/>
      </w:r>
    </w:p>
  </w:endnote>
  <w:endnote w:type="continuationSeparator" w:id="0">
    <w:p w14:paraId="1D828B63" w14:textId="77777777" w:rsidR="00E92E0D" w:rsidRDefault="00E92E0D" w:rsidP="003C4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CB11AF" w14:textId="77777777" w:rsidR="00E92E0D" w:rsidRDefault="00E92E0D" w:rsidP="003C4911">
      <w:pPr>
        <w:spacing w:after="0" w:line="240" w:lineRule="auto"/>
      </w:pPr>
      <w:r>
        <w:separator/>
      </w:r>
    </w:p>
  </w:footnote>
  <w:footnote w:type="continuationSeparator" w:id="0">
    <w:p w14:paraId="2BB00B0E" w14:textId="77777777" w:rsidR="00E92E0D" w:rsidRDefault="00E92E0D" w:rsidP="003C49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267F11"/>
    <w:multiLevelType w:val="multilevel"/>
    <w:tmpl w:val="2D544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643"/>
    <w:rsid w:val="00006C9E"/>
    <w:rsid w:val="000130B2"/>
    <w:rsid w:val="00032458"/>
    <w:rsid w:val="00043BEE"/>
    <w:rsid w:val="0006674A"/>
    <w:rsid w:val="000E10DF"/>
    <w:rsid w:val="000E5808"/>
    <w:rsid w:val="001218F1"/>
    <w:rsid w:val="00123B24"/>
    <w:rsid w:val="001242F9"/>
    <w:rsid w:val="00124EFB"/>
    <w:rsid w:val="00134B23"/>
    <w:rsid w:val="001405BF"/>
    <w:rsid w:val="00146649"/>
    <w:rsid w:val="00160931"/>
    <w:rsid w:val="001A7CC2"/>
    <w:rsid w:val="001B1ADA"/>
    <w:rsid w:val="001D23CD"/>
    <w:rsid w:val="00213682"/>
    <w:rsid w:val="00241641"/>
    <w:rsid w:val="00254617"/>
    <w:rsid w:val="002A20D5"/>
    <w:rsid w:val="002D397B"/>
    <w:rsid w:val="002F7F51"/>
    <w:rsid w:val="00304E37"/>
    <w:rsid w:val="0033362A"/>
    <w:rsid w:val="00354932"/>
    <w:rsid w:val="00374125"/>
    <w:rsid w:val="00380143"/>
    <w:rsid w:val="00385A2C"/>
    <w:rsid w:val="003A44AB"/>
    <w:rsid w:val="003C4911"/>
    <w:rsid w:val="003F25B7"/>
    <w:rsid w:val="003F5734"/>
    <w:rsid w:val="004049D5"/>
    <w:rsid w:val="00443AEC"/>
    <w:rsid w:val="004527E3"/>
    <w:rsid w:val="00482A2C"/>
    <w:rsid w:val="0048757B"/>
    <w:rsid w:val="0049196A"/>
    <w:rsid w:val="0051333E"/>
    <w:rsid w:val="0052205B"/>
    <w:rsid w:val="00532F4A"/>
    <w:rsid w:val="005811CB"/>
    <w:rsid w:val="005819B5"/>
    <w:rsid w:val="00587725"/>
    <w:rsid w:val="00595EF6"/>
    <w:rsid w:val="00596C16"/>
    <w:rsid w:val="00597ACE"/>
    <w:rsid w:val="005A5BA9"/>
    <w:rsid w:val="005B6681"/>
    <w:rsid w:val="005D00AF"/>
    <w:rsid w:val="005D66E9"/>
    <w:rsid w:val="005F6F4F"/>
    <w:rsid w:val="00601310"/>
    <w:rsid w:val="0063572F"/>
    <w:rsid w:val="0064798C"/>
    <w:rsid w:val="00662C5D"/>
    <w:rsid w:val="00687725"/>
    <w:rsid w:val="0069567E"/>
    <w:rsid w:val="006A7643"/>
    <w:rsid w:val="006B142E"/>
    <w:rsid w:val="006E1B04"/>
    <w:rsid w:val="006E584E"/>
    <w:rsid w:val="00730D8D"/>
    <w:rsid w:val="007339D9"/>
    <w:rsid w:val="00737955"/>
    <w:rsid w:val="00753392"/>
    <w:rsid w:val="00755CA2"/>
    <w:rsid w:val="00774121"/>
    <w:rsid w:val="00777C8C"/>
    <w:rsid w:val="00786DBC"/>
    <w:rsid w:val="00790DFF"/>
    <w:rsid w:val="007B3FA5"/>
    <w:rsid w:val="007C047E"/>
    <w:rsid w:val="007E4652"/>
    <w:rsid w:val="007E58EF"/>
    <w:rsid w:val="00804AD1"/>
    <w:rsid w:val="00807D25"/>
    <w:rsid w:val="008149C8"/>
    <w:rsid w:val="00856B5F"/>
    <w:rsid w:val="00860478"/>
    <w:rsid w:val="00874A09"/>
    <w:rsid w:val="00897354"/>
    <w:rsid w:val="008C4DE0"/>
    <w:rsid w:val="00913285"/>
    <w:rsid w:val="00921A8D"/>
    <w:rsid w:val="009234BC"/>
    <w:rsid w:val="00964155"/>
    <w:rsid w:val="00986BFF"/>
    <w:rsid w:val="00994BA6"/>
    <w:rsid w:val="009B26C7"/>
    <w:rsid w:val="009E02FB"/>
    <w:rsid w:val="009F4E2D"/>
    <w:rsid w:val="00A04D3C"/>
    <w:rsid w:val="00A13A54"/>
    <w:rsid w:val="00A14D1B"/>
    <w:rsid w:val="00A3094D"/>
    <w:rsid w:val="00A35716"/>
    <w:rsid w:val="00A413F1"/>
    <w:rsid w:val="00A53249"/>
    <w:rsid w:val="00A57226"/>
    <w:rsid w:val="00A608FC"/>
    <w:rsid w:val="00A854E1"/>
    <w:rsid w:val="00AA6EDA"/>
    <w:rsid w:val="00AB45E2"/>
    <w:rsid w:val="00AC7D1B"/>
    <w:rsid w:val="00AE2EB2"/>
    <w:rsid w:val="00AE5EFE"/>
    <w:rsid w:val="00B114FB"/>
    <w:rsid w:val="00B34DA7"/>
    <w:rsid w:val="00B522F8"/>
    <w:rsid w:val="00B904D2"/>
    <w:rsid w:val="00B921A6"/>
    <w:rsid w:val="00BA0D23"/>
    <w:rsid w:val="00BC1B65"/>
    <w:rsid w:val="00BF524F"/>
    <w:rsid w:val="00C21C6B"/>
    <w:rsid w:val="00C23DF9"/>
    <w:rsid w:val="00C378BD"/>
    <w:rsid w:val="00C56EA7"/>
    <w:rsid w:val="00C85A89"/>
    <w:rsid w:val="00CA58E5"/>
    <w:rsid w:val="00CB5AC3"/>
    <w:rsid w:val="00CD3990"/>
    <w:rsid w:val="00CE0C38"/>
    <w:rsid w:val="00CF7E99"/>
    <w:rsid w:val="00D01484"/>
    <w:rsid w:val="00D15282"/>
    <w:rsid w:val="00D4797F"/>
    <w:rsid w:val="00D86715"/>
    <w:rsid w:val="00D87A97"/>
    <w:rsid w:val="00D95F40"/>
    <w:rsid w:val="00DA6FB9"/>
    <w:rsid w:val="00DE0C11"/>
    <w:rsid w:val="00DE306F"/>
    <w:rsid w:val="00E00FED"/>
    <w:rsid w:val="00E11433"/>
    <w:rsid w:val="00E14651"/>
    <w:rsid w:val="00E24E97"/>
    <w:rsid w:val="00E417BA"/>
    <w:rsid w:val="00E754B0"/>
    <w:rsid w:val="00E9027B"/>
    <w:rsid w:val="00E92E0D"/>
    <w:rsid w:val="00EC01C0"/>
    <w:rsid w:val="00EC2EFC"/>
    <w:rsid w:val="00EE41F5"/>
    <w:rsid w:val="00EF44DE"/>
    <w:rsid w:val="00F004F3"/>
    <w:rsid w:val="00F308B1"/>
    <w:rsid w:val="00F41321"/>
    <w:rsid w:val="00F65708"/>
    <w:rsid w:val="00F94C41"/>
    <w:rsid w:val="00FD4AC8"/>
    <w:rsid w:val="00FF2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FE9ED"/>
  <w15:docId w15:val="{D18D5790-D411-47F0-93DF-CEABD44A3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9567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819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19B5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C85A89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C4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4911"/>
  </w:style>
  <w:style w:type="paragraph" w:styleId="Rodap">
    <w:name w:val="footer"/>
    <w:basedOn w:val="Normal"/>
    <w:link w:val="RodapChar"/>
    <w:uiPriority w:val="99"/>
    <w:unhideWhenUsed/>
    <w:rsid w:val="003C4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4911"/>
  </w:style>
  <w:style w:type="table" w:styleId="Tabelacomgrade">
    <w:name w:val="Table Grid"/>
    <w:basedOn w:val="Tabelanormal"/>
    <w:uiPriority w:val="39"/>
    <w:rsid w:val="00A608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C23DF9"/>
    <w:rPr>
      <w:b/>
      <w:bCs/>
    </w:rPr>
  </w:style>
  <w:style w:type="paragraph" w:styleId="SemEspaamento">
    <w:name w:val="No Spacing"/>
    <w:uiPriority w:val="1"/>
    <w:qFormat/>
    <w:rsid w:val="006B14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74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http://jogos-alfabetizacao.blogspot.pt/2014/10/jogo-das-silabas-iniciais.html?spref=fb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ww.soescola.com/2017/" TargetMode="External"/><Relationship Id="rId27" Type="http://schemas.openxmlformats.org/officeDocument/2006/relationships/image" Target="media/image18.jpeg"/><Relationship Id="rId30" Type="http://schemas.openxmlformats.org/officeDocument/2006/relationships/hyperlink" Target="http://silvanapsicopedagoga.blogspot.com/?view=classic&amp;m" TargetMode="External"/><Relationship Id="rId8" Type="http://schemas.openxmlformats.org/officeDocument/2006/relationships/hyperlink" Target="https://www.educacaoetransformacao.com.br/wp-content/uploads/2018/04/jogo-quem-sou-eu-profissoes-5.jp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EDUCA&#199;&#195;O%20ESPECIAL%2021\EMF%20MARIA%20C&#201;LIA\PLANO%20TRABALHO%20MARIA%20CELIA%2001%20A%2005%20DE%20Mar&#231;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PLANO TRABALHO MARIA CELIA 01 A 05 DE Março</Template>
  <TotalTime>3</TotalTime>
  <Pages>9</Pages>
  <Words>874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Caio Costa</cp:lastModifiedBy>
  <cp:revision>2</cp:revision>
  <cp:lastPrinted>2020-04-02T21:34:00Z</cp:lastPrinted>
  <dcterms:created xsi:type="dcterms:W3CDTF">2021-04-26T15:14:00Z</dcterms:created>
  <dcterms:modified xsi:type="dcterms:W3CDTF">2021-04-26T15:14:00Z</dcterms:modified>
</cp:coreProperties>
</file>