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4F2E3" w14:textId="26C30EF3" w:rsidR="0049196A" w:rsidRPr="006B142E" w:rsidRDefault="0049196A" w:rsidP="002A20D5">
      <w:pPr>
        <w:jc w:val="both"/>
      </w:pPr>
      <w:bookmarkStart w:id="0" w:name="_GoBack"/>
      <w:bookmarkEnd w:id="0"/>
    </w:p>
    <w:p w14:paraId="6916D677" w14:textId="77777777" w:rsidR="002A20D5" w:rsidRDefault="002A20D5" w:rsidP="002A20D5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EE8B68E" wp14:editId="50B04B30">
            <wp:extent cx="6120130" cy="820963"/>
            <wp:effectExtent l="0" t="0" r="0" b="0"/>
            <wp:docPr id="30" name="Imagem 30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7191" w14:textId="77777777" w:rsidR="002A20D5" w:rsidRPr="00EF44DE" w:rsidRDefault="002A20D5" w:rsidP="002A20D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0CC79574" w14:textId="77777777" w:rsidR="002A20D5" w:rsidRDefault="002A20D5" w:rsidP="002A20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5FBD4B72" w14:textId="77777777" w:rsidR="002A20D5" w:rsidRDefault="002A20D5" w:rsidP="002A2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7C04391D" w14:textId="77777777" w:rsidR="002A20D5" w:rsidRPr="003F25B7" w:rsidRDefault="002A20D5" w:rsidP="002A20D5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BC4C86" w:rsidRPr="00BC4C86">
        <w:rPr>
          <w:rFonts w:ascii="Arial" w:hAnsi="Arial" w:cs="Arial"/>
          <w:sz w:val="24"/>
          <w:szCs w:val="24"/>
        </w:rPr>
        <w:t xml:space="preserve"> </w:t>
      </w:r>
      <w:r w:rsidR="00BC4C86">
        <w:rPr>
          <w:rFonts w:ascii="Arial" w:hAnsi="Arial" w:cs="Arial"/>
          <w:sz w:val="24"/>
          <w:szCs w:val="24"/>
        </w:rPr>
        <w:t>12/06/21 a 16/07/21</w:t>
      </w:r>
      <w:r w:rsidR="00EC2EFC" w:rsidRPr="00EC2EFC">
        <w:rPr>
          <w:rFonts w:ascii="Arial" w:hAnsi="Arial" w:cs="Arial"/>
          <w:sz w:val="24"/>
          <w:szCs w:val="24"/>
        </w:rPr>
        <w:t xml:space="preserve"> </w:t>
      </w:r>
    </w:p>
    <w:p w14:paraId="49101288" w14:textId="77777777" w:rsidR="00964155" w:rsidRDefault="002A20D5" w:rsidP="00755CA2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 xml:space="preserve">A atividade deverá ser entregue para professora de Educação Especial no retorno às aulas. </w:t>
      </w:r>
    </w:p>
    <w:p w14:paraId="08A3D522" w14:textId="77777777" w:rsidR="00FA3207" w:rsidRPr="005A4F54" w:rsidRDefault="00EC01C0" w:rsidP="00166A92">
      <w:r>
        <w:rPr>
          <w:rFonts w:ascii="Arial" w:hAnsi="Arial" w:cs="Arial"/>
          <w:sz w:val="24"/>
          <w:szCs w:val="24"/>
        </w:rPr>
        <w:t>Bibliografia</w:t>
      </w:r>
      <w:r w:rsidR="00AA394B">
        <w:rPr>
          <w:rFonts w:ascii="Arial" w:hAnsi="Arial" w:cs="Arial"/>
          <w:sz w:val="24"/>
          <w:szCs w:val="24"/>
        </w:rPr>
        <w:t>:</w:t>
      </w:r>
      <w:r w:rsidR="005A4F54" w:rsidRPr="005A4F54">
        <w:t xml:space="preserve"> </w:t>
      </w:r>
      <w:hyperlink r:id="rId8" w:history="1">
        <w:r w:rsidR="00BC4C86" w:rsidRPr="00911C09">
          <w:rPr>
            <w:rStyle w:val="Hyperlink"/>
          </w:rPr>
          <w:t>https://www.mestredosaber.com.br/atividades-com-vogais/</w:t>
        </w:r>
      </w:hyperlink>
    </w:p>
    <w:p w14:paraId="10343825" w14:textId="77777777" w:rsidR="005A4F54" w:rsidRDefault="00043BEE" w:rsidP="00101936">
      <w:pPr>
        <w:jc w:val="center"/>
        <w:rPr>
          <w:rFonts w:ascii="Arial" w:hAnsi="Arial" w:cs="Arial"/>
          <w:b/>
          <w:u w:val="single"/>
        </w:rPr>
      </w:pPr>
      <w:r w:rsidRPr="00EC01C0">
        <w:rPr>
          <w:rFonts w:ascii="Arial" w:hAnsi="Arial" w:cs="Arial"/>
          <w:b/>
          <w:u w:val="single"/>
        </w:rPr>
        <w:t xml:space="preserve">Atividade: </w:t>
      </w:r>
      <w:r w:rsidR="00BC4C86">
        <w:rPr>
          <w:rFonts w:ascii="Arial" w:hAnsi="Arial" w:cs="Arial"/>
          <w:b/>
          <w:u w:val="single"/>
        </w:rPr>
        <w:t>As vogais</w:t>
      </w:r>
    </w:p>
    <w:p w14:paraId="3E5A9F29" w14:textId="77777777" w:rsidR="00101936" w:rsidRDefault="00101936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Objetivo</w:t>
      </w:r>
      <w:r w:rsidRPr="004576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BC4C86">
        <w:rPr>
          <w:rFonts w:ascii="Arial" w:hAnsi="Arial" w:cs="Arial"/>
          <w:sz w:val="24"/>
          <w:szCs w:val="24"/>
        </w:rPr>
        <w:t>Identificar os iniciais das palavras, relacionar som e letras, organizar o pensamento e entender o sistema de fonemas e grafemas.</w:t>
      </w:r>
    </w:p>
    <w:p w14:paraId="3598B8D1" w14:textId="77777777" w:rsidR="00101936" w:rsidRPr="00BC4C86" w:rsidRDefault="00101936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Materiais: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BC4C86">
        <w:rPr>
          <w:rFonts w:ascii="Arial" w:hAnsi="Arial" w:cs="Arial"/>
          <w:sz w:val="24"/>
          <w:szCs w:val="24"/>
        </w:rPr>
        <w:t>Atividade impressa</w:t>
      </w:r>
    </w:p>
    <w:p w14:paraId="3EF70A5C" w14:textId="77777777" w:rsidR="00101936" w:rsidRDefault="00101936" w:rsidP="00101936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BD2569">
        <w:rPr>
          <w:rFonts w:ascii="Arial" w:hAnsi="Arial" w:cs="Arial"/>
          <w:b/>
          <w:sz w:val="24"/>
          <w:szCs w:val="24"/>
        </w:rPr>
        <w:t>Desenvolvimento</w:t>
      </w:r>
      <w:r>
        <w:rPr>
          <w:rFonts w:ascii="Arial" w:hAnsi="Arial" w:cs="Arial"/>
          <w:sz w:val="24"/>
          <w:szCs w:val="24"/>
        </w:rPr>
        <w:t xml:space="preserve">: </w:t>
      </w:r>
      <w:r w:rsidR="00BC4C86">
        <w:rPr>
          <w:rFonts w:ascii="Arial" w:hAnsi="Arial" w:cs="Arial"/>
          <w:sz w:val="24"/>
          <w:szCs w:val="24"/>
        </w:rPr>
        <w:t>Pronunciar a nome da figura em voz alta e identificar os sons iniciais de cada figura em seguida pintar cada figura que começa com o som determinado.</w:t>
      </w:r>
    </w:p>
    <w:p w14:paraId="26553C7F" w14:textId="77777777" w:rsidR="00BC4C86" w:rsidRDefault="00166A92" w:rsidP="0010193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64155F8" wp14:editId="638BC34A">
            <wp:simplePos x="0" y="0"/>
            <wp:positionH relativeFrom="column">
              <wp:posOffset>-53975</wp:posOffset>
            </wp:positionH>
            <wp:positionV relativeFrom="paragraph">
              <wp:posOffset>353060</wp:posOffset>
            </wp:positionV>
            <wp:extent cx="6556375" cy="2981325"/>
            <wp:effectExtent l="0" t="0" r="0" b="9525"/>
            <wp:wrapSquare wrapText="bothSides"/>
            <wp:docPr id="4" name="Imagem 4" descr="https://www.mestredosaber.com.br/wp-content/uploads/atividades-vogai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stredosaber.com.br/wp-content/uploads/atividades-vogais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34361" r="2336" b="3743"/>
                    <a:stretch/>
                  </pic:blipFill>
                  <pic:spPr bwMode="auto">
                    <a:xfrm>
                      <a:off x="0" y="0"/>
                      <a:ext cx="6556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Pinte as figuras que começam com:</w:t>
      </w:r>
    </w:p>
    <w:p w14:paraId="2EFE9C25" w14:textId="77777777" w:rsidR="00166A92" w:rsidRDefault="00166A92" w:rsidP="00101936">
      <w:pPr>
        <w:rPr>
          <w:rFonts w:ascii="Arial" w:hAnsi="Arial" w:cs="Arial"/>
          <w:b/>
          <w:sz w:val="24"/>
          <w:szCs w:val="24"/>
        </w:rPr>
      </w:pPr>
    </w:p>
    <w:p w14:paraId="78B90045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C4C462F" w14:textId="77777777" w:rsidR="00A028C8" w:rsidRDefault="00A028C8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3CFD091" wp14:editId="5681069E">
            <wp:extent cx="6162675" cy="2877949"/>
            <wp:effectExtent l="0" t="0" r="0" b="0"/>
            <wp:docPr id="5" name="Imagem 5" descr="https://www.mestredosaber.com.br/wp-content/uploads/atividades-vogais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stredosaber.com.br/wp-content/uploads/atividades-vogais-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34141" r="2340" b="3524"/>
                    <a:stretch/>
                  </pic:blipFill>
                  <pic:spPr bwMode="auto">
                    <a:xfrm>
                      <a:off x="0" y="0"/>
                      <a:ext cx="6167574" cy="28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D614D" w14:textId="77777777" w:rsidR="005A4F54" w:rsidRDefault="00A028C8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E7C13A" wp14:editId="0BECA225">
            <wp:extent cx="6162675" cy="2859804"/>
            <wp:effectExtent l="0" t="0" r="0" b="0"/>
            <wp:docPr id="7" name="Imagem 7" descr="https://www.mestredosaber.com.br/wp-content/uploads/atividades-vogais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stredosaber.com.br/wp-content/uploads/atividades-vogais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33921" r="2340" b="3524"/>
                    <a:stretch/>
                  </pic:blipFill>
                  <pic:spPr bwMode="auto">
                    <a:xfrm>
                      <a:off x="0" y="0"/>
                      <a:ext cx="6167575" cy="28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A93EC" w14:textId="77777777" w:rsidR="005A4F54" w:rsidRDefault="00A028C8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151147" wp14:editId="13448E3D">
            <wp:extent cx="6308147" cy="2952750"/>
            <wp:effectExtent l="0" t="0" r="0" b="0"/>
            <wp:docPr id="8" name="Imagem 8" descr="https://www.mestredosaber.com.br/wp-content/uploads/atividades-vogais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estredosaber.com.br/wp-content/uploads/atividades-vogais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33921" r="2340" b="3084"/>
                    <a:stretch/>
                  </pic:blipFill>
                  <pic:spPr bwMode="auto">
                    <a:xfrm>
                      <a:off x="0" y="0"/>
                      <a:ext cx="6313163" cy="29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B37B" w14:textId="77777777" w:rsidR="005A4F54" w:rsidRDefault="00A028C8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8116B8A" wp14:editId="5F575B82">
            <wp:extent cx="6301391" cy="2924175"/>
            <wp:effectExtent l="0" t="0" r="4445" b="0"/>
            <wp:docPr id="9" name="Imagem 9" descr="https://www.mestredosaber.com.br/wp-content/uploads/atividades-vogais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stredosaber.com.br/wp-content/uploads/atividades-vogais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33700" r="2340" b="3745"/>
                    <a:stretch/>
                  </pic:blipFill>
                  <pic:spPr bwMode="auto">
                    <a:xfrm>
                      <a:off x="0" y="0"/>
                      <a:ext cx="6306400" cy="29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73B24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4E4BC88" w14:textId="77777777" w:rsidR="005A4F54" w:rsidRDefault="00166A92" w:rsidP="00A367EF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66A92">
        <w:rPr>
          <w:rFonts w:ascii="Arial" w:hAnsi="Arial" w:cs="Arial"/>
          <w:b/>
          <w:sz w:val="24"/>
          <w:szCs w:val="24"/>
          <w:u w:val="single"/>
        </w:rPr>
        <w:t>Atividade: Formas geométricas</w:t>
      </w:r>
    </w:p>
    <w:p w14:paraId="262168D4" w14:textId="77777777" w:rsidR="00A367EF" w:rsidRPr="00A367EF" w:rsidRDefault="00A367EF" w:rsidP="005A4F54">
      <w:pPr>
        <w:spacing w:line="240" w:lineRule="auto"/>
        <w:rPr>
          <w:rFonts w:ascii="Arial" w:hAnsi="Arial" w:cs="Arial"/>
          <w:sz w:val="24"/>
          <w:szCs w:val="24"/>
        </w:rPr>
      </w:pPr>
      <w:r w:rsidRPr="00A367EF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367EF">
        <w:rPr>
          <w:rFonts w:ascii="Arial" w:hAnsi="Arial" w:cs="Arial"/>
          <w:sz w:val="24"/>
          <w:szCs w:val="24"/>
        </w:rPr>
        <w:t>Identificar as formas geométricas e criar outras formas partindo das figuras propostas. Conhecer as cores primárias.</w:t>
      </w:r>
    </w:p>
    <w:p w14:paraId="6ABF4210" w14:textId="77777777" w:rsidR="00166A92" w:rsidRPr="00166A92" w:rsidRDefault="00166A92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Materiais:</w:t>
      </w:r>
      <w:r w:rsidRPr="00166A92">
        <w:rPr>
          <w:rFonts w:ascii="Arial" w:hAnsi="Arial" w:cs="Arial"/>
          <w:b/>
          <w:sz w:val="24"/>
          <w:szCs w:val="24"/>
        </w:rPr>
        <w:t xml:space="preserve"> </w:t>
      </w:r>
      <w:r w:rsidRPr="00166A92">
        <w:rPr>
          <w:rFonts w:ascii="Arial" w:hAnsi="Arial" w:cs="Arial"/>
          <w:sz w:val="24"/>
          <w:szCs w:val="24"/>
        </w:rPr>
        <w:t>Folha impressa</w:t>
      </w:r>
    </w:p>
    <w:p w14:paraId="465650BB" w14:textId="77777777" w:rsidR="00166A92" w:rsidRPr="00A367EF" w:rsidRDefault="00166A92" w:rsidP="005A4F54">
      <w:pPr>
        <w:spacing w:line="240" w:lineRule="auto"/>
        <w:rPr>
          <w:rFonts w:ascii="Arial" w:hAnsi="Arial" w:cs="Arial"/>
          <w:sz w:val="24"/>
          <w:szCs w:val="24"/>
        </w:rPr>
      </w:pPr>
      <w:r w:rsidRPr="00166A92">
        <w:rPr>
          <w:rFonts w:ascii="Arial" w:hAnsi="Arial" w:cs="Arial"/>
          <w:b/>
          <w:sz w:val="24"/>
          <w:szCs w:val="24"/>
        </w:rPr>
        <w:t xml:space="preserve">Desenvolvimento: </w:t>
      </w:r>
      <w:r w:rsidRPr="00166A92">
        <w:rPr>
          <w:rFonts w:ascii="Arial" w:hAnsi="Arial" w:cs="Arial"/>
          <w:sz w:val="24"/>
          <w:szCs w:val="24"/>
        </w:rPr>
        <w:t>Recorte as figuras geométricas e monte um desenho, use sua imaginação.</w:t>
      </w:r>
    </w:p>
    <w:p w14:paraId="7863E581" w14:textId="77777777" w:rsidR="00166A92" w:rsidRDefault="00A367EF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5E63EB" wp14:editId="012BF21C">
                <wp:simplePos x="0" y="0"/>
                <wp:positionH relativeFrom="column">
                  <wp:posOffset>5052060</wp:posOffset>
                </wp:positionH>
                <wp:positionV relativeFrom="paragraph">
                  <wp:posOffset>168910</wp:posOffset>
                </wp:positionV>
                <wp:extent cx="1514475" cy="942975"/>
                <wp:effectExtent l="0" t="0" r="28575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7BED" id="Retângulo 18" o:spid="_x0000_s1026" style="position:absolute;margin-left:397.8pt;margin-top:13.3pt;width:119.25pt;height:7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" fillcolor="#2e75b6" strokecolor="#41719c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3D772" wp14:editId="5E9CD787">
                <wp:simplePos x="0" y="0"/>
                <wp:positionH relativeFrom="column">
                  <wp:posOffset>3394710</wp:posOffset>
                </wp:positionH>
                <wp:positionV relativeFrom="paragraph">
                  <wp:posOffset>168909</wp:posOffset>
                </wp:positionV>
                <wp:extent cx="1457325" cy="942975"/>
                <wp:effectExtent l="0" t="0" r="28575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429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033C7" id="Retângulo 17" o:spid="_x0000_s1026" style="position:absolute;margin-left:267.3pt;margin-top:13.3pt;width:114.7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" fillcolor="#2e75b6" strokecolor="#41719c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53457" wp14:editId="5CB5CB1D">
                <wp:simplePos x="0" y="0"/>
                <wp:positionH relativeFrom="column">
                  <wp:posOffset>1708785</wp:posOffset>
                </wp:positionH>
                <wp:positionV relativeFrom="paragraph">
                  <wp:posOffset>168910</wp:posOffset>
                </wp:positionV>
                <wp:extent cx="1438275" cy="942975"/>
                <wp:effectExtent l="0" t="0" r="28575" b="2857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429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2EE24" id="Retângulo 16" o:spid="_x0000_s1026" style="position:absolute;margin-left:134.55pt;margin-top:13.3pt;width:113.2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" fillcolor="#2e75b6" strokecolor="#41719c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E0BC0" wp14:editId="78559405">
                <wp:simplePos x="0" y="0"/>
                <wp:positionH relativeFrom="column">
                  <wp:posOffset>3810</wp:posOffset>
                </wp:positionH>
                <wp:positionV relativeFrom="paragraph">
                  <wp:posOffset>168910</wp:posOffset>
                </wp:positionV>
                <wp:extent cx="1514475" cy="942975"/>
                <wp:effectExtent l="0" t="0" r="28575" b="2857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3B89D" id="Retângulo 15" o:spid="_x0000_s1026" style="position:absolute;margin-left:.3pt;margin-top:13.3pt;width:119.25pt;height:7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" fillcolor="#2e74b5 [2404]" strokecolor="#1f4d78 [1604]" strokeweight="1pt"/>
            </w:pict>
          </mc:Fallback>
        </mc:AlternateContent>
      </w:r>
    </w:p>
    <w:p w14:paraId="2B688252" w14:textId="77777777" w:rsidR="00166A92" w:rsidRDefault="00166A92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35C5263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7D18E8F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D56E1AF" w14:textId="77777777" w:rsidR="005A4F54" w:rsidRDefault="00A367EF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C8AC4" wp14:editId="100439ED">
                <wp:simplePos x="0" y="0"/>
                <wp:positionH relativeFrom="column">
                  <wp:posOffset>4623435</wp:posOffset>
                </wp:positionH>
                <wp:positionV relativeFrom="paragraph">
                  <wp:posOffset>165735</wp:posOffset>
                </wp:positionV>
                <wp:extent cx="1276350" cy="1123950"/>
                <wp:effectExtent l="0" t="0" r="19050" b="1905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23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52AA2" id="Retângulo 23" o:spid="_x0000_s1026" style="position:absolute;margin-left:364.05pt;margin-top:13.05pt;width:100.5pt;height:8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" fillcolor="yellow" strokecolor="#41719c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2EFFD5" wp14:editId="5F1953D6">
                <wp:simplePos x="0" y="0"/>
                <wp:positionH relativeFrom="column">
                  <wp:posOffset>3070860</wp:posOffset>
                </wp:positionH>
                <wp:positionV relativeFrom="paragraph">
                  <wp:posOffset>165735</wp:posOffset>
                </wp:positionV>
                <wp:extent cx="1276350" cy="1123950"/>
                <wp:effectExtent l="0" t="0" r="19050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23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AD1DA" id="Retângulo 22" o:spid="_x0000_s1026" style="position:absolute;margin-left:241.8pt;margin-top:13.05pt;width:100.5pt;height:8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" fillcolor="yellow" strokecolor="#41719c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22131" wp14:editId="71B03694">
                <wp:simplePos x="0" y="0"/>
                <wp:positionH relativeFrom="column">
                  <wp:posOffset>1518285</wp:posOffset>
                </wp:positionH>
                <wp:positionV relativeFrom="paragraph">
                  <wp:posOffset>165735</wp:posOffset>
                </wp:positionV>
                <wp:extent cx="1276350" cy="1123950"/>
                <wp:effectExtent l="0" t="0" r="19050" b="1905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23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6C737" id="Retângulo 21" o:spid="_x0000_s1026" style="position:absolute;margin-left:119.55pt;margin-top:13.05pt;width:100.5pt;height:8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" fillcolor="yellow" strokecolor="#41719c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2ACD8B" wp14:editId="551C180C">
                <wp:simplePos x="0" y="0"/>
                <wp:positionH relativeFrom="column">
                  <wp:posOffset>3810</wp:posOffset>
                </wp:positionH>
                <wp:positionV relativeFrom="paragraph">
                  <wp:posOffset>165735</wp:posOffset>
                </wp:positionV>
                <wp:extent cx="1276350" cy="1123950"/>
                <wp:effectExtent l="0" t="0" r="19050" b="1905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23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3C8A6" id="Retângulo 20" o:spid="_x0000_s1026" style="position:absolute;margin-left:.3pt;margin-top:13.05pt;width:100.5pt;height:8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" fillcolor="yellow" strokecolor="#1f4d78 [1604]" strokeweight="1pt"/>
            </w:pict>
          </mc:Fallback>
        </mc:AlternateContent>
      </w:r>
    </w:p>
    <w:p w14:paraId="391CD955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2CA54F1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7296AD5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AF43995" w14:textId="77777777" w:rsidR="005A4F54" w:rsidRDefault="005A4F54" w:rsidP="005A4F5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651D88E" w14:textId="77777777" w:rsidR="005A4F54" w:rsidRPr="005A4F54" w:rsidRDefault="00A367EF" w:rsidP="005A4F5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D37A4C" wp14:editId="19078BB4">
                <wp:simplePos x="0" y="0"/>
                <wp:positionH relativeFrom="column">
                  <wp:posOffset>-262890</wp:posOffset>
                </wp:positionH>
                <wp:positionV relativeFrom="paragraph">
                  <wp:posOffset>20320</wp:posOffset>
                </wp:positionV>
                <wp:extent cx="1543050" cy="1076325"/>
                <wp:effectExtent l="19050" t="19050" r="38100" b="28575"/>
                <wp:wrapNone/>
                <wp:docPr id="24" name="Triângulo isóscel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763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32F98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24" o:spid="_x0000_s1026" type="#_x0000_t5" style="position:absolute;margin-left:-20.7pt;margin-top:1.6pt;width:121.5pt;height:8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" fillcolor="red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8746EA" wp14:editId="4DB866A2">
                <wp:simplePos x="0" y="0"/>
                <wp:positionH relativeFrom="column">
                  <wp:posOffset>1365885</wp:posOffset>
                </wp:positionH>
                <wp:positionV relativeFrom="paragraph">
                  <wp:posOffset>67945</wp:posOffset>
                </wp:positionV>
                <wp:extent cx="1543050" cy="1076325"/>
                <wp:effectExtent l="19050" t="19050" r="38100" b="28575"/>
                <wp:wrapNone/>
                <wp:docPr id="25" name="Triângulo isósce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763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E93EC" id="Triângulo isósceles 25" o:spid="_x0000_s1026" type="#_x0000_t5" style="position:absolute;margin-left:107.55pt;margin-top:5.35pt;width:121.5pt;height:8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" fillcolor="red" strokecolor="#41719c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4636B5" wp14:editId="3EADA023">
                <wp:simplePos x="0" y="0"/>
                <wp:positionH relativeFrom="column">
                  <wp:posOffset>3070860</wp:posOffset>
                </wp:positionH>
                <wp:positionV relativeFrom="paragraph">
                  <wp:posOffset>67945</wp:posOffset>
                </wp:positionV>
                <wp:extent cx="1543050" cy="1076325"/>
                <wp:effectExtent l="19050" t="19050" r="38100" b="28575"/>
                <wp:wrapNone/>
                <wp:docPr id="26" name="Triângulo isóscel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763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0B016" id="Triângulo isósceles 26" o:spid="_x0000_s1026" type="#_x0000_t5" style="position:absolute;margin-left:241.8pt;margin-top:5.35pt;width:121.5pt;height:8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" fillcolor="red" strokecolor="#41719c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52526" wp14:editId="62CEF2C0">
                <wp:simplePos x="0" y="0"/>
                <wp:positionH relativeFrom="column">
                  <wp:posOffset>4766310</wp:posOffset>
                </wp:positionH>
                <wp:positionV relativeFrom="paragraph">
                  <wp:posOffset>67945</wp:posOffset>
                </wp:positionV>
                <wp:extent cx="1543050" cy="1076325"/>
                <wp:effectExtent l="19050" t="19050" r="38100" b="28575"/>
                <wp:wrapNone/>
                <wp:docPr id="27" name="Triângulo isósce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763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D383" id="Triângulo isósceles 27" o:spid="_x0000_s1026" type="#_x0000_t5" style="position:absolute;margin-left:375.3pt;margin-top:5.35pt;width:121.5pt;height:8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" fillcolor="red" strokecolor="#41719c" strokeweight="1pt"/>
            </w:pict>
          </mc:Fallback>
        </mc:AlternateContent>
      </w:r>
    </w:p>
    <w:p w14:paraId="2CED87BE" w14:textId="77777777" w:rsidR="005A4F54" w:rsidRDefault="005A4F54" w:rsidP="005A4F54">
      <w:pPr>
        <w:spacing w:line="240" w:lineRule="auto"/>
        <w:rPr>
          <w:rFonts w:ascii="Arial" w:hAnsi="Arial" w:cs="Arial"/>
          <w:sz w:val="24"/>
          <w:szCs w:val="24"/>
        </w:rPr>
      </w:pPr>
    </w:p>
    <w:p w14:paraId="2F7D5ACB" w14:textId="77777777" w:rsidR="005A4F54" w:rsidRPr="00EC01C0" w:rsidRDefault="005A4F54" w:rsidP="005A4F54">
      <w:pPr>
        <w:rPr>
          <w:rFonts w:ascii="Arial" w:hAnsi="Arial" w:cs="Arial"/>
          <w:b/>
          <w:u w:val="single"/>
        </w:rPr>
      </w:pPr>
    </w:p>
    <w:p w14:paraId="7710DE42" w14:textId="77777777" w:rsidR="0049196A" w:rsidRDefault="0049196A" w:rsidP="00601310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5D2B72E0" w14:textId="77777777" w:rsidR="005A5BA9" w:rsidRDefault="00A367EF" w:rsidP="00601310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43A8AF" wp14:editId="16AB21DC">
                <wp:simplePos x="0" y="0"/>
                <wp:positionH relativeFrom="column">
                  <wp:posOffset>1613535</wp:posOffset>
                </wp:positionH>
                <wp:positionV relativeFrom="paragraph">
                  <wp:posOffset>146050</wp:posOffset>
                </wp:positionV>
                <wp:extent cx="1181100" cy="1257300"/>
                <wp:effectExtent l="0" t="0" r="1905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573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CBBD3" id="Elipse 29" o:spid="_x0000_s1026" style="position:absolute;margin-left:127.05pt;margin-top:11.5pt;width:93pt;height:9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" fillcolor="#00b050" strokecolor="#41719c" strokeweight="1pt">
                <v:stroke joinstyle="miter"/>
              </v:oval>
            </w:pict>
          </mc:Fallback>
        </mc:AlternateContent>
      </w:r>
      <w:r>
        <w:rPr>
          <w:rFonts w:ascii="Arial Black" w:hAnsi="Arial Black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3EB80F" wp14:editId="0727E7B4">
                <wp:simplePos x="0" y="0"/>
                <wp:positionH relativeFrom="column">
                  <wp:posOffset>3347085</wp:posOffset>
                </wp:positionH>
                <wp:positionV relativeFrom="paragraph">
                  <wp:posOffset>146050</wp:posOffset>
                </wp:positionV>
                <wp:extent cx="1181100" cy="12573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573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1165C" id="Elipse 31" o:spid="_x0000_s1026" style="position:absolute;margin-left:263.55pt;margin-top:11.5pt;width:93pt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" fillcolor="#00b050" strokecolor="#41719c" strokeweight="1pt">
                <v:stroke joinstyle="miter"/>
              </v:oval>
            </w:pict>
          </mc:Fallback>
        </mc:AlternateContent>
      </w:r>
      <w:r>
        <w:rPr>
          <w:rFonts w:ascii="Arial Black" w:hAnsi="Arial Black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F0861C" wp14:editId="4655AFF8">
                <wp:simplePos x="0" y="0"/>
                <wp:positionH relativeFrom="column">
                  <wp:posOffset>4975860</wp:posOffset>
                </wp:positionH>
                <wp:positionV relativeFrom="paragraph">
                  <wp:posOffset>146050</wp:posOffset>
                </wp:positionV>
                <wp:extent cx="1181100" cy="125730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573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279EE" id="Elipse 32" o:spid="_x0000_s1026" style="position:absolute;margin-left:391.8pt;margin-top:11.5pt;width:93pt;height: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" fillcolor="#00b050" strokecolor="#41719c" strokeweight="1pt">
                <v:stroke joinstyle="miter"/>
              </v:oval>
            </w:pict>
          </mc:Fallback>
        </mc:AlternateContent>
      </w:r>
      <w:r>
        <w:rPr>
          <w:rFonts w:ascii="Arial Black" w:hAnsi="Arial Black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4CA817" wp14:editId="77D962E1">
                <wp:simplePos x="0" y="0"/>
                <wp:positionH relativeFrom="column">
                  <wp:posOffset>-148590</wp:posOffset>
                </wp:positionH>
                <wp:positionV relativeFrom="paragraph">
                  <wp:posOffset>69850</wp:posOffset>
                </wp:positionV>
                <wp:extent cx="1181100" cy="1257300"/>
                <wp:effectExtent l="0" t="0" r="19050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573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3DD64" id="Elipse 28" o:spid="_x0000_s1026" style="position:absolute;margin-left:-11.7pt;margin-top:5.5pt;width:93pt;height:9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" fillcolor="#00b050" strokecolor="#1f4d78 [1604]" strokeweight="1pt">
                <v:stroke joinstyle="miter"/>
              </v:oval>
            </w:pict>
          </mc:Fallback>
        </mc:AlternateContent>
      </w:r>
    </w:p>
    <w:p w14:paraId="66E2E09A" w14:textId="77777777" w:rsidR="001D2A71" w:rsidRDefault="001D2A71" w:rsidP="00601310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28CF5CFF" w14:textId="77777777" w:rsidR="001D2A71" w:rsidRDefault="001D2A71" w:rsidP="00601310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362F6F70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54D2FC7E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Monte seu desenho:</w:t>
      </w:r>
    </w:p>
    <w:p w14:paraId="3D2D61B0" w14:textId="77777777" w:rsidR="00166A92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B33A7C" wp14:editId="1BD7A4DB">
                <wp:simplePos x="0" y="0"/>
                <wp:positionH relativeFrom="column">
                  <wp:posOffset>-196215</wp:posOffset>
                </wp:positionH>
                <wp:positionV relativeFrom="paragraph">
                  <wp:posOffset>97790</wp:posOffset>
                </wp:positionV>
                <wp:extent cx="6524625" cy="8915400"/>
                <wp:effectExtent l="19050" t="1905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891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3F56B" w14:textId="77777777" w:rsidR="00A367EF" w:rsidRDefault="00A367EF" w:rsidP="00A367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33A7C"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6" type="#_x0000_t202" style="position:absolute;margin-left:-15.45pt;margin-top:7.7pt;width:513.75pt;height:70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" fillcolor="white [3201]" strokeweight="2.25pt">
                <v:textbox>
                  <w:txbxContent>
                    <w:p w14:paraId="3933F56B" w14:textId="77777777" w:rsidR="00A367EF" w:rsidRDefault="00A367EF" w:rsidP="00A367EF"/>
                  </w:txbxContent>
                </v:textbox>
              </v:shape>
            </w:pict>
          </mc:Fallback>
        </mc:AlternateContent>
      </w:r>
    </w:p>
    <w:p w14:paraId="110976B4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331BA218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4626503B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46E0B549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359780CB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034CC55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548F9186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22CEA7CF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6D0879C7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7934AF5D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75388E86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5C0A1BE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A09C1A1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355FB88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49F532C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3F466C64" w14:textId="77777777" w:rsidR="00166A92" w:rsidRDefault="00166A92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BB91505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56680861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7016477A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21C11626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77B68FB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24770900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05A11819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10263B6B" w14:textId="77777777" w:rsidR="00A367EF" w:rsidRDefault="00A367EF" w:rsidP="00A13A54">
      <w:pPr>
        <w:spacing w:line="240" w:lineRule="auto"/>
        <w:rPr>
          <w:rFonts w:ascii="Arial Black" w:hAnsi="Arial Black" w:cs="Arial"/>
          <w:sz w:val="28"/>
          <w:szCs w:val="28"/>
        </w:rPr>
      </w:pPr>
    </w:p>
    <w:p w14:paraId="25C24486" w14:textId="77777777" w:rsidR="005A4F54" w:rsidRPr="00F94C41" w:rsidRDefault="005A4F54" w:rsidP="00FA3207">
      <w:pPr>
        <w:tabs>
          <w:tab w:val="left" w:pos="2655"/>
        </w:tabs>
        <w:spacing w:line="240" w:lineRule="auto"/>
        <w:rPr>
          <w:rFonts w:ascii="Arial Black" w:hAnsi="Arial Black" w:cs="Arial"/>
          <w:sz w:val="28"/>
          <w:szCs w:val="28"/>
        </w:rPr>
      </w:pPr>
    </w:p>
    <w:p w14:paraId="28CB9B8D" w14:textId="77777777" w:rsidR="00790DFF" w:rsidRDefault="00790DFF" w:rsidP="00790DFF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ADC1810" wp14:editId="2893E1A0">
            <wp:extent cx="6120130" cy="820963"/>
            <wp:effectExtent l="0" t="0" r="0" b="0"/>
            <wp:docPr id="19" name="Imagem 19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4604" w14:textId="77777777" w:rsidR="00790DFF" w:rsidRPr="00EF44DE" w:rsidRDefault="00790DFF" w:rsidP="00790DF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7F59E077" w14:textId="77777777" w:rsidR="00790DFF" w:rsidRDefault="00790DFF" w:rsidP="00790DF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36052D57" w14:textId="77777777" w:rsidR="00790DFF" w:rsidRDefault="00790DFF" w:rsidP="00790D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7FA94309" w14:textId="77777777" w:rsidR="00790DFF" w:rsidRPr="003F25B7" w:rsidRDefault="00790DFF" w:rsidP="00790DFF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 w:rsidR="00EC2EFC">
        <w:rPr>
          <w:rFonts w:ascii="Arial" w:hAnsi="Arial" w:cs="Arial"/>
          <w:b/>
          <w:sz w:val="24"/>
          <w:szCs w:val="24"/>
        </w:rPr>
        <w:t>:</w:t>
      </w:r>
      <w:r w:rsidR="007A6A09">
        <w:rPr>
          <w:rFonts w:ascii="Arial" w:hAnsi="Arial" w:cs="Arial"/>
          <w:b/>
          <w:sz w:val="24"/>
          <w:szCs w:val="24"/>
        </w:rPr>
        <w:t xml:space="preserve"> </w:t>
      </w:r>
      <w:r w:rsidR="007A6A09">
        <w:rPr>
          <w:rFonts w:ascii="Arial" w:hAnsi="Arial" w:cs="Arial"/>
          <w:sz w:val="24"/>
          <w:szCs w:val="24"/>
        </w:rPr>
        <w:t>12/07/21 A 16/07/21</w:t>
      </w:r>
      <w:r w:rsidR="0049196A">
        <w:rPr>
          <w:rFonts w:ascii="Arial" w:hAnsi="Arial" w:cs="Arial"/>
          <w:sz w:val="24"/>
          <w:szCs w:val="24"/>
        </w:rPr>
        <w:t xml:space="preserve"> </w:t>
      </w:r>
      <w:r w:rsidR="00354932">
        <w:rPr>
          <w:rFonts w:ascii="Arial" w:hAnsi="Arial" w:cs="Arial"/>
          <w:sz w:val="24"/>
          <w:szCs w:val="24"/>
        </w:rPr>
        <w:t xml:space="preserve"> </w:t>
      </w:r>
    </w:p>
    <w:p w14:paraId="1B7DA7B5" w14:textId="77777777" w:rsidR="00790DFF" w:rsidRPr="008C4DE0" w:rsidRDefault="00790DFF" w:rsidP="00790DFF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3E9792E9" w14:textId="77777777" w:rsidR="00DE6098" w:rsidRDefault="008C4DE0" w:rsidP="00DE60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Bibliografia</w:t>
      </w:r>
      <w:r w:rsidR="00A028C8">
        <w:rPr>
          <w:rFonts w:ascii="Arial" w:hAnsi="Arial" w:cs="Arial"/>
          <w:sz w:val="24"/>
          <w:szCs w:val="24"/>
        </w:rPr>
        <w:t>:</w:t>
      </w:r>
      <w:hyperlink r:id="rId14" w:history="1">
        <w:r w:rsidR="00A028C8" w:rsidRPr="009A5950">
          <w:rPr>
            <w:rStyle w:val="Hyperlink"/>
            <w:rFonts w:ascii="Arial" w:hAnsi="Arial" w:cs="Arial"/>
            <w:sz w:val="24"/>
            <w:szCs w:val="24"/>
          </w:rPr>
          <w:t>https://escolaeducacao.com.br/atividades-de-ditado-recortado/atividades-ditado-letra-h/</w:t>
        </w:r>
      </w:hyperlink>
    </w:p>
    <w:p w14:paraId="57EBCB69" w14:textId="77777777" w:rsidR="009C7C70" w:rsidRDefault="009F3E0E" w:rsidP="00DE6098">
      <w:pPr>
        <w:jc w:val="both"/>
        <w:rPr>
          <w:rFonts w:ascii="Arial" w:hAnsi="Arial" w:cs="Arial"/>
          <w:sz w:val="24"/>
          <w:szCs w:val="24"/>
        </w:rPr>
      </w:pPr>
      <w:hyperlink r:id="rId15" w:history="1">
        <w:r w:rsidR="009C7C70" w:rsidRPr="00911C09">
          <w:rPr>
            <w:rStyle w:val="Hyperlink"/>
            <w:rFonts w:ascii="Arial" w:hAnsi="Arial" w:cs="Arial"/>
            <w:sz w:val="24"/>
            <w:szCs w:val="24"/>
          </w:rPr>
          <w:t>http://prodidatica.blogspot.com/2011/06/cruzadinha-do-lh.html</w:t>
        </w:r>
      </w:hyperlink>
    </w:p>
    <w:p w14:paraId="0BE76206" w14:textId="77777777" w:rsidR="00036DEE" w:rsidRDefault="009F3E0E" w:rsidP="00DE6098">
      <w:pPr>
        <w:jc w:val="both"/>
        <w:rPr>
          <w:rFonts w:ascii="Arial" w:hAnsi="Arial" w:cs="Arial"/>
          <w:sz w:val="24"/>
          <w:szCs w:val="24"/>
        </w:rPr>
      </w:pPr>
      <w:hyperlink r:id="rId16" w:history="1">
        <w:r w:rsidR="00036DEE" w:rsidRPr="00911C09">
          <w:rPr>
            <w:rStyle w:val="Hyperlink"/>
            <w:rFonts w:ascii="Arial" w:hAnsi="Arial" w:cs="Arial"/>
            <w:sz w:val="24"/>
            <w:szCs w:val="24"/>
          </w:rPr>
          <w:t>http://ww16.atividadesparaeducadores.com.br/2019/10/caca-palavras-com-que-tem-h-inicial-ch-nh-lh</w:t>
        </w:r>
      </w:hyperlink>
    </w:p>
    <w:p w14:paraId="46A842B7" w14:textId="77777777" w:rsidR="00DE6098" w:rsidRDefault="00DE6098" w:rsidP="00DE6098">
      <w:pPr>
        <w:spacing w:line="276" w:lineRule="auto"/>
        <w:rPr>
          <w:rFonts w:ascii="Arial" w:hAnsi="Arial" w:cs="Arial"/>
          <w:sz w:val="24"/>
          <w:szCs w:val="24"/>
        </w:rPr>
      </w:pPr>
    </w:p>
    <w:p w14:paraId="40144BB5" w14:textId="77777777" w:rsidR="00DE6098" w:rsidRDefault="00DE6098" w:rsidP="00101936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</w:pPr>
      <w:r w:rsidRPr="000103F9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Atividade:</w:t>
      </w:r>
      <w:r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 xml:space="preserve"> </w:t>
      </w:r>
      <w:r w:rsidR="00D07737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A letra h</w:t>
      </w:r>
    </w:p>
    <w:p w14:paraId="65A947CD" w14:textId="77777777" w:rsidR="00036DEE" w:rsidRPr="008C128A" w:rsidRDefault="00036DEE" w:rsidP="00101936">
      <w:pPr>
        <w:shd w:val="clear" w:color="auto" w:fill="FFFFFF"/>
        <w:spacing w:after="0" w:line="360" w:lineRule="auto"/>
        <w:jc w:val="center"/>
        <w:textAlignment w:val="baseline"/>
        <w:rPr>
          <w:rFonts w:ascii="Arial" w:hAnsi="Arial" w:cs="Arial"/>
          <w:b/>
          <w:sz w:val="24"/>
          <w:szCs w:val="24"/>
          <w:u w:val="single"/>
        </w:rPr>
      </w:pPr>
    </w:p>
    <w:p w14:paraId="2A3476A4" w14:textId="77777777" w:rsidR="00101936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Objetivo</w:t>
      </w:r>
      <w:r w:rsidRPr="004576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036DEE">
        <w:rPr>
          <w:rFonts w:ascii="Arial" w:hAnsi="Arial" w:cs="Arial"/>
          <w:sz w:val="24"/>
          <w:szCs w:val="24"/>
        </w:rPr>
        <w:t>Conhecer e escrever palavras com h, organizar o pensamento e entender o sistema de fonemas e grafemas.</w:t>
      </w:r>
    </w:p>
    <w:p w14:paraId="39B82C06" w14:textId="77777777" w:rsidR="00DE6098" w:rsidRDefault="00DE6098" w:rsidP="00DE609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D241B2">
        <w:rPr>
          <w:rFonts w:ascii="Arial Black" w:hAnsi="Arial Black" w:cs="Arial"/>
          <w:sz w:val="24"/>
          <w:szCs w:val="24"/>
        </w:rPr>
        <w:t>Materiais: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036DEE" w:rsidRPr="00036DEE">
        <w:rPr>
          <w:rFonts w:ascii="Arial" w:hAnsi="Arial" w:cs="Arial"/>
          <w:sz w:val="24"/>
          <w:szCs w:val="24"/>
        </w:rPr>
        <w:t>Atividade impressa</w:t>
      </w:r>
    </w:p>
    <w:p w14:paraId="697DAFBA" w14:textId="77777777" w:rsidR="00DE6098" w:rsidRDefault="00A028C8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C43795C" wp14:editId="5393AE24">
            <wp:extent cx="6568791" cy="8972550"/>
            <wp:effectExtent l="0" t="0" r="3810" b="0"/>
            <wp:docPr id="11" name="Imagem 11" descr="Ditado Recortado: Atividades com a letra do alfabeto “h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tado Recortado: Atividades com a letra do alfabeto “h”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16806" r="5311" b="5962"/>
                    <a:stretch/>
                  </pic:blipFill>
                  <pic:spPr bwMode="auto">
                    <a:xfrm>
                      <a:off x="0" y="0"/>
                      <a:ext cx="6570640" cy="89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72B3" w14:textId="77777777" w:rsidR="007A6A09" w:rsidRDefault="007A6A09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</w:p>
    <w:p w14:paraId="38FC07BB" w14:textId="77777777" w:rsidR="007A6A09" w:rsidRDefault="007A6A09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638C6E3F" wp14:editId="1D6E588E">
                <wp:extent cx="304800" cy="304800"/>
                <wp:effectExtent l="0" t="0" r="0" b="0"/>
                <wp:docPr id="13" name="AutoShape 13" descr="https://www.educacaoetransformacao.com.br/atividades-com-a-letra-h/atividades-com-a-letra-h-caca-palavras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EFF0B6" id="AutoShape 13" o:spid="_x0000_s1026" alt="https://www.educacaoetransformacao.com.br/atividades-com-a-letra-h/atividades-com-a-letra-h-caca-palavras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URMzYIgIAADkEAAAOAAAAAAAAAAAAAAAAAC4CAABkcnMvZTJvRG9jLnhtbFBLAQIt&#10;ABQABgAIAAAAIQBMoOks2AAAAAMBAAAPAAAAAAAAAAAAAAAAAHw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  <w:r w:rsidRPr="007A6A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2D48081E" wp14:editId="3F6C3A25">
                <wp:extent cx="304800" cy="304800"/>
                <wp:effectExtent l="0" t="0" r="0" b="0"/>
                <wp:docPr id="12" name="Retângulo 12" descr="https://www.educacaoetransformacao.com.br/atividades-com-a-letra-h/atividades-com-a-letra-h-caca-palavras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6C6745" id="Retângulo 12" o:spid="_x0000_s1026" alt="https://www.educacaoetransformacao.com.br/atividades-com-a-letra-h/atividades-com-a-letra-h-caca-palavras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u762QqAgAAOgQAAA4AAAAAAAAAAAAAAAAALgIAAGRycy9lMm9Eb2Mu&#10;eG1sUEsBAi0AFAAGAAgAAAAhAEyg6SzYAAAAAwEAAA8AAAAAAAAAAAAAAAAAhAQAAGRycy9kb3du&#10;cmV2LnhtbFBLBQYAAAAABAAEAPMAAACJBQAAAAA=&#10;" filled="f" stroked="f">
                <o:lock v:ext="edit" aspectratio="t"/>
                <w10:anchorlock/>
              </v:rect>
            </w:pict>
          </mc:Fallback>
        </mc:AlternateContent>
      </w:r>
      <w:r w:rsidR="00036DEE" w:rsidRPr="00036DEE">
        <w:rPr>
          <w:noProof/>
          <w:lang w:eastAsia="pt-BR"/>
        </w:rPr>
        <w:t xml:space="preserve"> </w:t>
      </w:r>
      <w:r w:rsidR="00036DEE">
        <w:rPr>
          <w:noProof/>
          <w:lang w:eastAsia="pt-BR"/>
        </w:rPr>
        <w:drawing>
          <wp:inline distT="0" distB="0" distL="0" distR="0" wp14:anchorId="35FF6FB7" wp14:editId="236D83E4">
            <wp:extent cx="6438900" cy="8582025"/>
            <wp:effectExtent l="0" t="0" r="0" b="9525"/>
            <wp:docPr id="37" name="Imagem 37" descr="https://i.pinimg.com/564x/eb/f2/f8/ebf2f8a812fb7c3f35e021626ebe5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b/f2/f8/ebf2f8a812fb7c3f35e021626ebe51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4459"/>
                    <a:stretch/>
                  </pic:blipFill>
                  <pic:spPr bwMode="auto">
                    <a:xfrm>
                      <a:off x="0" y="0"/>
                      <a:ext cx="6445162" cy="85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16E72" w14:textId="77777777" w:rsidR="009C7C70" w:rsidRDefault="009C7C70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</w:p>
    <w:p w14:paraId="12B6D945" w14:textId="77777777" w:rsidR="009C7C70" w:rsidRDefault="009C7C70" w:rsidP="00DE6098">
      <w:pPr>
        <w:tabs>
          <w:tab w:val="left" w:pos="1140"/>
        </w:tabs>
        <w:rPr>
          <w:rFonts w:ascii="Arial" w:hAnsi="Arial" w:cs="Arial"/>
          <w:sz w:val="24"/>
          <w:szCs w:val="24"/>
        </w:rPr>
      </w:pPr>
    </w:p>
    <w:p w14:paraId="0BB9D4FB" w14:textId="77777777" w:rsidR="00101936" w:rsidRPr="00036DEE" w:rsidRDefault="009C7C70" w:rsidP="00036DEE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B699573" wp14:editId="5C972B87">
            <wp:extent cx="6120130" cy="9281714"/>
            <wp:effectExtent l="0" t="0" r="0" b="0"/>
            <wp:docPr id="36" name="Imagem 36" descr="http://4.bp.blogspot.com/-mPQIRSV2OcM/TgfDArOYJcI/AAAAAAAAAFo/cTMYVG02-80/s1600/Cruzadinha+do+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mPQIRSV2OcM/TgfDArOYJcI/AAAAAAAAAFo/cTMYVG02-80/s1600/Cruzadinha+do+L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5B66" w14:textId="77777777" w:rsidR="00101936" w:rsidRDefault="00101936" w:rsidP="00101936">
      <w:pPr>
        <w:jc w:val="both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2E6DB036" wp14:editId="410DDD1C">
            <wp:extent cx="6120130" cy="820963"/>
            <wp:effectExtent l="0" t="0" r="0" b="0"/>
            <wp:docPr id="6" name="Imagem 6" descr="https://lh4.googleusercontent.com/UJAPOxFkifUw8N5gBLJiKUFGNd-BESUmbOemwdfPlI0-ig5AfzyV7RaOHFYyvRlxFAJKkeuMnGbcXPycn-Ivbwqm5_bBNRexrzqVHT6OVnNrhzAuhYcoVdrC7ZAt7Tm9Jq-fWWksv1gKmxSS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UJAPOxFkifUw8N5gBLJiKUFGNd-BESUmbOemwdfPlI0-ig5AfzyV7RaOHFYyvRlxFAJKkeuMnGbcXPycn-Ivbwqm5_bBNRexrzqVHT6OVnNrhzAuhYcoVdrC7ZAt7Tm9Jq-fWWksv1gKmxSS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5D6E" w14:textId="77777777" w:rsidR="00101936" w:rsidRPr="00EF44DE" w:rsidRDefault="00101936" w:rsidP="0010193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F44DE">
        <w:rPr>
          <w:rFonts w:ascii="Arial" w:hAnsi="Arial" w:cs="Arial"/>
          <w:b/>
          <w:sz w:val="24"/>
          <w:szCs w:val="24"/>
          <w:u w:val="single"/>
        </w:rPr>
        <w:t xml:space="preserve">ATIVIDADES COMPLEMENTARES DA EDUCAÇÃO ESPECIAL (INCLUSÃO) </w:t>
      </w:r>
    </w:p>
    <w:p w14:paraId="39FC04BA" w14:textId="77777777" w:rsidR="00101936" w:rsidRDefault="00101936" w:rsidP="0010193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</w:t>
      </w:r>
      <w:r w:rsidRPr="00A53249">
        <w:t xml:space="preserve"> </w:t>
      </w:r>
      <w:r w:rsidRPr="00A53249">
        <w:rPr>
          <w:rFonts w:ascii="Arial" w:hAnsi="Arial" w:cs="Arial"/>
          <w:b/>
          <w:sz w:val="24"/>
          <w:szCs w:val="24"/>
        </w:rPr>
        <w:t>E.M.E.F Proª Maria Célia Cabral do Amaral</w:t>
      </w:r>
    </w:p>
    <w:p w14:paraId="144E1D27" w14:textId="77777777" w:rsidR="00101936" w:rsidRDefault="00101936" w:rsidP="001019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Marilande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14:paraId="13C122E2" w14:textId="77777777" w:rsidR="00101936" w:rsidRPr="003F25B7" w:rsidRDefault="00101936" w:rsidP="00101936">
      <w:pPr>
        <w:jc w:val="both"/>
        <w:rPr>
          <w:rFonts w:ascii="Arial" w:hAnsi="Arial" w:cs="Arial"/>
          <w:sz w:val="24"/>
          <w:szCs w:val="24"/>
        </w:rPr>
      </w:pPr>
      <w:r w:rsidRPr="004A53F6"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7363F70A" w14:textId="77777777" w:rsidR="00101936" w:rsidRPr="008C4DE0" w:rsidRDefault="00101936" w:rsidP="00101936">
      <w:pPr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 w:rsidRPr="002421D4">
        <w:rPr>
          <w:rFonts w:ascii="Arial" w:hAnsi="Arial" w:cs="Arial"/>
          <w:sz w:val="24"/>
          <w:szCs w:val="24"/>
        </w:rPr>
        <w:t>A atividade deverá ser entregue para professora de Educaçã</w:t>
      </w:r>
      <w:r>
        <w:rPr>
          <w:rFonts w:ascii="Arial" w:hAnsi="Arial" w:cs="Arial"/>
          <w:sz w:val="24"/>
          <w:szCs w:val="24"/>
        </w:rPr>
        <w:t>o Especial no retorno às aulas.</w:t>
      </w:r>
    </w:p>
    <w:p w14:paraId="5D092AA6" w14:textId="77777777" w:rsidR="00D5725F" w:rsidRDefault="00101936" w:rsidP="00D5725F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Bibliografia</w:t>
      </w:r>
      <w:r w:rsidR="00D5725F">
        <w:rPr>
          <w:rFonts w:ascii="Arial" w:hAnsi="Arial" w:cs="Arial"/>
          <w:sz w:val="24"/>
          <w:szCs w:val="24"/>
        </w:rPr>
        <w:t xml:space="preserve">: </w:t>
      </w:r>
      <w:r w:rsidR="00D5725F">
        <w:rPr>
          <w:rFonts w:ascii="Arial" w:hAnsi="Arial" w:cs="Arial"/>
        </w:rPr>
        <w:t xml:space="preserve">: </w:t>
      </w:r>
      <w:hyperlink r:id="rId20" w:history="1">
        <w:r w:rsidR="00D5725F" w:rsidRPr="003873BD">
          <w:rPr>
            <w:rStyle w:val="Hyperlink"/>
            <w:rFonts w:ascii="Arial" w:hAnsi="Arial" w:cs="Arial"/>
          </w:rPr>
          <w:t>https://www.mestredosaber.com.br/atividades-com-vogais/</w:t>
        </w:r>
      </w:hyperlink>
    </w:p>
    <w:p w14:paraId="43B6116C" w14:textId="77777777" w:rsidR="00D5725F" w:rsidRDefault="00D5725F" w:rsidP="00D5725F">
      <w:pPr>
        <w:spacing w:line="276" w:lineRule="auto"/>
        <w:rPr>
          <w:rFonts w:ascii="Arial" w:hAnsi="Arial" w:cs="Arial"/>
          <w:sz w:val="24"/>
          <w:szCs w:val="24"/>
        </w:rPr>
      </w:pPr>
    </w:p>
    <w:p w14:paraId="3AC74463" w14:textId="77777777" w:rsidR="00D5725F" w:rsidRPr="000103F9" w:rsidRDefault="00D5725F" w:rsidP="00D5725F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</w:pPr>
      <w:r w:rsidRPr="000103F9"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>Atividade:</w:t>
      </w:r>
      <w:r>
        <w:rPr>
          <w:rFonts w:ascii="Arial" w:eastAsia="Times New Roman" w:hAnsi="Arial" w:cs="Arial"/>
          <w:b/>
          <w:bCs/>
          <w:color w:val="201F1E"/>
          <w:sz w:val="24"/>
          <w:szCs w:val="24"/>
          <w:u w:val="single"/>
          <w:bdr w:val="none" w:sz="0" w:space="0" w:color="auto" w:frame="1"/>
          <w:lang w:eastAsia="pt-BR"/>
        </w:rPr>
        <w:t xml:space="preserve"> Com que vogal começa?</w:t>
      </w:r>
    </w:p>
    <w:p w14:paraId="09974FE0" w14:textId="77777777" w:rsidR="00D5725F" w:rsidRPr="008C128A" w:rsidRDefault="00D5725F" w:rsidP="00D5725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0CE009E9" w14:textId="77777777" w:rsidR="00D5725F" w:rsidRPr="001B5437" w:rsidRDefault="00D5725F" w:rsidP="00D5725F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 w:rsidRPr="00BD0571">
        <w:rPr>
          <w:rFonts w:ascii="Arial" w:hAnsi="Arial" w:cs="Arial"/>
          <w:b/>
          <w:sz w:val="24"/>
          <w:szCs w:val="24"/>
        </w:rPr>
        <w:t>Objetivo: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B5437">
        <w:rPr>
          <w:rFonts w:ascii="Arial" w:hAnsi="Arial" w:cs="Arial"/>
          <w:sz w:val="24"/>
          <w:szCs w:val="24"/>
        </w:rPr>
        <w:t xml:space="preserve">Identificar os sons </w:t>
      </w:r>
      <w:proofErr w:type="gramStart"/>
      <w:r w:rsidRPr="001B5437">
        <w:rPr>
          <w:rFonts w:ascii="Arial" w:hAnsi="Arial" w:cs="Arial"/>
          <w:sz w:val="24"/>
          <w:szCs w:val="24"/>
        </w:rPr>
        <w:t>de  iniciais</w:t>
      </w:r>
      <w:proofErr w:type="gramEnd"/>
      <w:r w:rsidRPr="001B5437">
        <w:rPr>
          <w:rFonts w:ascii="Arial" w:hAnsi="Arial" w:cs="Arial"/>
          <w:sz w:val="24"/>
          <w:szCs w:val="24"/>
        </w:rPr>
        <w:t>, refletir e reconhecer o som de algumas palavras, relacionar palavras com os sons iniciais iguais.</w:t>
      </w:r>
    </w:p>
    <w:p w14:paraId="09E8F8B4" w14:textId="77777777" w:rsidR="00D5725F" w:rsidRPr="00BD0571" w:rsidRDefault="00D5725F" w:rsidP="00D5725F">
      <w:pPr>
        <w:tabs>
          <w:tab w:val="left" w:pos="1140"/>
        </w:tabs>
        <w:rPr>
          <w:rFonts w:ascii="Arial" w:hAnsi="Arial" w:cs="Arial"/>
          <w:b/>
          <w:sz w:val="24"/>
          <w:szCs w:val="24"/>
        </w:rPr>
      </w:pPr>
      <w:r w:rsidRPr="00BD0571">
        <w:rPr>
          <w:rFonts w:ascii="Arial" w:hAnsi="Arial" w:cs="Arial"/>
          <w:b/>
          <w:sz w:val="24"/>
          <w:szCs w:val="24"/>
        </w:rPr>
        <w:t>Materiais</w:t>
      </w:r>
      <w:r w:rsidRPr="00525F1F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Atividade impressa.</w:t>
      </w:r>
    </w:p>
    <w:p w14:paraId="4999C8B0" w14:textId="77777777" w:rsidR="00D5725F" w:rsidRPr="009075B2" w:rsidRDefault="00D5725F" w:rsidP="00D5725F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 w:rsidRPr="00BD0571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075B2">
        <w:rPr>
          <w:rFonts w:ascii="Arial" w:hAnsi="Arial" w:cs="Arial"/>
          <w:sz w:val="24"/>
          <w:szCs w:val="24"/>
        </w:rPr>
        <w:t xml:space="preserve">Observar a figura, pronunciar a palavra e identificar o som inicial das palavras, também </w:t>
      </w:r>
      <w:r>
        <w:rPr>
          <w:rFonts w:ascii="Arial" w:hAnsi="Arial" w:cs="Arial"/>
          <w:sz w:val="24"/>
          <w:szCs w:val="24"/>
        </w:rPr>
        <w:t>podem</w:t>
      </w:r>
      <w:r w:rsidRPr="009075B2">
        <w:rPr>
          <w:rFonts w:ascii="Arial" w:hAnsi="Arial" w:cs="Arial"/>
          <w:sz w:val="24"/>
          <w:szCs w:val="24"/>
        </w:rPr>
        <w:t xml:space="preserve"> relacionar o som inicial das palavras com outros sons parecidos.</w:t>
      </w:r>
      <w:r>
        <w:rPr>
          <w:rFonts w:ascii="Arial" w:hAnsi="Arial" w:cs="Arial"/>
          <w:sz w:val="24"/>
          <w:szCs w:val="24"/>
        </w:rPr>
        <w:t xml:space="preserve"> Depois de reconhecer o som inicial da palavra, recortar a letra e colar na figura relacionando o som.</w:t>
      </w:r>
    </w:p>
    <w:p w14:paraId="2BB4E3BA" w14:textId="77777777" w:rsidR="00101936" w:rsidRDefault="00101936" w:rsidP="00101936">
      <w:pPr>
        <w:jc w:val="both"/>
      </w:pPr>
    </w:p>
    <w:p w14:paraId="55911D9A" w14:textId="77777777" w:rsidR="00A028C8" w:rsidRDefault="00A028C8" w:rsidP="00101936">
      <w:pPr>
        <w:jc w:val="both"/>
      </w:pPr>
    </w:p>
    <w:p w14:paraId="3B297E47" w14:textId="77777777" w:rsidR="00A028C8" w:rsidRDefault="00A028C8" w:rsidP="00101936">
      <w:pPr>
        <w:jc w:val="both"/>
      </w:pPr>
    </w:p>
    <w:p w14:paraId="41DE41C2" w14:textId="77777777" w:rsidR="00A028C8" w:rsidRDefault="00A028C8" w:rsidP="00101936">
      <w:pPr>
        <w:jc w:val="both"/>
      </w:pPr>
    </w:p>
    <w:p w14:paraId="068D92C3" w14:textId="77777777" w:rsidR="00A028C8" w:rsidRDefault="00A028C8" w:rsidP="00101936">
      <w:pPr>
        <w:jc w:val="both"/>
      </w:pPr>
    </w:p>
    <w:p w14:paraId="0043E9CF" w14:textId="77777777" w:rsidR="00A028C8" w:rsidRDefault="00A028C8" w:rsidP="00101936">
      <w:pPr>
        <w:jc w:val="both"/>
      </w:pPr>
    </w:p>
    <w:p w14:paraId="486D48B2" w14:textId="77777777" w:rsidR="00A028C8" w:rsidRDefault="00A028C8" w:rsidP="00101936">
      <w:pPr>
        <w:jc w:val="both"/>
      </w:pPr>
    </w:p>
    <w:p w14:paraId="238AABBC" w14:textId="77777777" w:rsidR="00A028C8" w:rsidRDefault="00A028C8" w:rsidP="00101936">
      <w:pPr>
        <w:jc w:val="both"/>
      </w:pPr>
    </w:p>
    <w:p w14:paraId="19EB0FB6" w14:textId="77777777" w:rsidR="00A028C8" w:rsidRDefault="00A028C8" w:rsidP="00101936">
      <w:pPr>
        <w:jc w:val="both"/>
      </w:pPr>
    </w:p>
    <w:p w14:paraId="69C6665F" w14:textId="77777777" w:rsidR="00A028C8" w:rsidRDefault="00A028C8" w:rsidP="00101936">
      <w:pPr>
        <w:jc w:val="both"/>
      </w:pPr>
    </w:p>
    <w:p w14:paraId="7B523F9F" w14:textId="77777777" w:rsidR="00A028C8" w:rsidRDefault="00A028C8" w:rsidP="00101936">
      <w:pPr>
        <w:jc w:val="both"/>
      </w:pPr>
    </w:p>
    <w:p w14:paraId="1D5FB34C" w14:textId="77777777" w:rsidR="008C4DE0" w:rsidRPr="00A028C8" w:rsidRDefault="00A028C8" w:rsidP="00A028C8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BE85EAD" wp14:editId="2C84F515">
            <wp:extent cx="6042991" cy="7911547"/>
            <wp:effectExtent l="0" t="0" r="0" b="0"/>
            <wp:docPr id="10" name="Imagem 10" descr="http://2.bp.blogspot.com/-7Eff4mBauvs/UYHcRdaRaDI/AAAAAAAADWo/_WBvPKssZlA/s1600/Atividades+com+vogais+-+Com+que+vogal+come%C3%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7Eff4mBauvs/UYHcRdaRaDI/AAAAAAAADWo/_WBvPKssZlA/s1600/Atividades+com+vogais+-+Com+que+vogal+come%C3%A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4933" r="7297" b="11873"/>
                    <a:stretch/>
                  </pic:blipFill>
                  <pic:spPr bwMode="auto">
                    <a:xfrm>
                      <a:off x="0" y="0"/>
                      <a:ext cx="6044221" cy="79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pPr w:leftFromText="141" w:rightFromText="141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1556"/>
        <w:gridCol w:w="1556"/>
        <w:gridCol w:w="1557"/>
        <w:gridCol w:w="1557"/>
        <w:gridCol w:w="1557"/>
      </w:tblGrid>
      <w:tr w:rsidR="00A028C8" w:rsidRPr="0042045E" w14:paraId="3993F504" w14:textId="77777777" w:rsidTr="00AB2A8C">
        <w:trPr>
          <w:trHeight w:val="750"/>
        </w:trPr>
        <w:tc>
          <w:tcPr>
            <w:tcW w:w="1556" w:type="dxa"/>
          </w:tcPr>
          <w:p w14:paraId="7B6E19E3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A</w:t>
            </w:r>
          </w:p>
        </w:tc>
        <w:tc>
          <w:tcPr>
            <w:tcW w:w="1556" w:type="dxa"/>
          </w:tcPr>
          <w:p w14:paraId="49E40AE8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A</w:t>
            </w:r>
          </w:p>
        </w:tc>
        <w:tc>
          <w:tcPr>
            <w:tcW w:w="1557" w:type="dxa"/>
          </w:tcPr>
          <w:p w14:paraId="4C83406B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E</w:t>
            </w:r>
          </w:p>
        </w:tc>
        <w:tc>
          <w:tcPr>
            <w:tcW w:w="1557" w:type="dxa"/>
          </w:tcPr>
          <w:p w14:paraId="624B366A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E</w:t>
            </w:r>
          </w:p>
        </w:tc>
        <w:tc>
          <w:tcPr>
            <w:tcW w:w="1557" w:type="dxa"/>
          </w:tcPr>
          <w:p w14:paraId="7A736FC6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I</w:t>
            </w:r>
          </w:p>
        </w:tc>
      </w:tr>
      <w:tr w:rsidR="00A028C8" w:rsidRPr="0042045E" w14:paraId="4DE3DE1F" w14:textId="77777777" w:rsidTr="00AB2A8C">
        <w:trPr>
          <w:trHeight w:val="750"/>
        </w:trPr>
        <w:tc>
          <w:tcPr>
            <w:tcW w:w="1556" w:type="dxa"/>
          </w:tcPr>
          <w:p w14:paraId="7C2B7E7B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I</w:t>
            </w:r>
          </w:p>
        </w:tc>
        <w:tc>
          <w:tcPr>
            <w:tcW w:w="1556" w:type="dxa"/>
          </w:tcPr>
          <w:p w14:paraId="2BA02155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O</w:t>
            </w:r>
          </w:p>
        </w:tc>
        <w:tc>
          <w:tcPr>
            <w:tcW w:w="1557" w:type="dxa"/>
          </w:tcPr>
          <w:p w14:paraId="392B7C0B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O</w:t>
            </w:r>
          </w:p>
        </w:tc>
        <w:tc>
          <w:tcPr>
            <w:tcW w:w="1557" w:type="dxa"/>
          </w:tcPr>
          <w:p w14:paraId="54427462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U</w:t>
            </w:r>
          </w:p>
        </w:tc>
        <w:tc>
          <w:tcPr>
            <w:tcW w:w="1557" w:type="dxa"/>
          </w:tcPr>
          <w:p w14:paraId="1477AAE5" w14:textId="77777777" w:rsidR="00A028C8" w:rsidRPr="0042045E" w:rsidRDefault="00A028C8" w:rsidP="00AB2A8C">
            <w:pPr>
              <w:tabs>
                <w:tab w:val="left" w:pos="1140"/>
              </w:tabs>
              <w:jc w:val="center"/>
              <w:rPr>
                <w:rFonts w:ascii="Arial" w:hAnsi="Arial" w:cs="Arial"/>
                <w:b/>
                <w:sz w:val="90"/>
                <w:szCs w:val="90"/>
              </w:rPr>
            </w:pPr>
            <w:r w:rsidRPr="0042045E">
              <w:rPr>
                <w:rFonts w:ascii="Arial" w:hAnsi="Arial" w:cs="Arial"/>
                <w:b/>
                <w:sz w:val="90"/>
                <w:szCs w:val="90"/>
              </w:rPr>
              <w:t>U</w:t>
            </w:r>
          </w:p>
        </w:tc>
      </w:tr>
    </w:tbl>
    <w:p w14:paraId="39CD1751" w14:textId="77777777" w:rsidR="00EC01C0" w:rsidRDefault="00EC01C0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0C043FEB" w14:textId="77777777" w:rsidR="00A028C8" w:rsidRDefault="00A028C8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1A14C469" w14:textId="77777777" w:rsidR="00A028C8" w:rsidRDefault="00A028C8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29BF9FCD" w14:textId="77777777" w:rsidR="00A028C8" w:rsidRDefault="00A028C8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37624308" w14:textId="77777777" w:rsidR="00A028C8" w:rsidRDefault="00A028C8" w:rsidP="007427DB">
      <w:pPr>
        <w:spacing w:line="276" w:lineRule="auto"/>
        <w:rPr>
          <w:rFonts w:ascii="Arial" w:hAnsi="Arial" w:cs="Arial"/>
          <w:sz w:val="24"/>
          <w:szCs w:val="24"/>
        </w:rPr>
      </w:pPr>
    </w:p>
    <w:p w14:paraId="4FB24F4A" w14:textId="77777777" w:rsidR="00A028C8" w:rsidRDefault="00A028C8" w:rsidP="00A028C8">
      <w:pPr>
        <w:tabs>
          <w:tab w:val="left" w:pos="1140"/>
        </w:tabs>
        <w:rPr>
          <w:rFonts w:ascii="Arial" w:hAnsi="Arial" w:cs="Arial"/>
          <w:b/>
          <w:sz w:val="24"/>
          <w:szCs w:val="24"/>
          <w:u w:val="single"/>
        </w:rPr>
      </w:pPr>
      <w:r w:rsidRPr="001B5437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Atividade: </w:t>
      </w:r>
      <w:r>
        <w:rPr>
          <w:rFonts w:ascii="Arial" w:hAnsi="Arial" w:cs="Arial"/>
          <w:b/>
          <w:sz w:val="24"/>
          <w:szCs w:val="24"/>
          <w:u w:val="single"/>
        </w:rPr>
        <w:t>Q</w:t>
      </w:r>
      <w:r w:rsidRPr="001B5437">
        <w:rPr>
          <w:rFonts w:ascii="Arial" w:hAnsi="Arial" w:cs="Arial"/>
          <w:b/>
          <w:sz w:val="24"/>
          <w:szCs w:val="24"/>
          <w:u w:val="single"/>
        </w:rPr>
        <w:t>uebra- cabeça</w:t>
      </w:r>
    </w:p>
    <w:p w14:paraId="0698AB5E" w14:textId="77777777" w:rsidR="00A028C8" w:rsidRDefault="00A028C8" w:rsidP="00A028C8">
      <w:pPr>
        <w:tabs>
          <w:tab w:val="left" w:pos="1140"/>
        </w:tabs>
        <w:rPr>
          <w:rFonts w:ascii="Arial" w:hAnsi="Arial" w:cs="Arial"/>
          <w:b/>
          <w:sz w:val="24"/>
          <w:szCs w:val="24"/>
          <w:u w:val="single"/>
        </w:rPr>
      </w:pPr>
    </w:p>
    <w:p w14:paraId="29F2F4B0" w14:textId="77777777" w:rsidR="00A028C8" w:rsidRPr="001B5437" w:rsidRDefault="00A028C8" w:rsidP="00A028C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1B5437">
        <w:rPr>
          <w:rFonts w:ascii="Arial" w:hAnsi="Arial" w:cs="Arial"/>
          <w:b/>
          <w:sz w:val="24"/>
          <w:szCs w:val="24"/>
        </w:rPr>
        <w:t>Objetivo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1B5437">
        <w:rPr>
          <w:rFonts w:ascii="Arial" w:hAnsi="Arial" w:cs="Arial"/>
          <w:sz w:val="24"/>
          <w:szCs w:val="24"/>
        </w:rPr>
        <w:t>Estimular a aprendizagem, desenvolver a atenção e o pensamento lógico,</w:t>
      </w:r>
    </w:p>
    <w:p w14:paraId="68A1DEF9" w14:textId="77777777" w:rsidR="00A028C8" w:rsidRPr="001B5437" w:rsidRDefault="00A028C8" w:rsidP="00A028C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1B5437">
        <w:rPr>
          <w:rFonts w:ascii="Arial" w:hAnsi="Arial" w:cs="Arial"/>
          <w:sz w:val="24"/>
          <w:szCs w:val="24"/>
        </w:rPr>
        <w:t>desenvolver a coordenação motora e da possibilidade de dominar o corpo,</w:t>
      </w:r>
    </w:p>
    <w:p w14:paraId="24F3EAE6" w14:textId="77777777" w:rsidR="00A028C8" w:rsidRPr="001B5437" w:rsidRDefault="00A028C8" w:rsidP="00A028C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1B5437">
        <w:rPr>
          <w:rFonts w:ascii="Arial" w:hAnsi="Arial" w:cs="Arial"/>
          <w:sz w:val="24"/>
          <w:szCs w:val="24"/>
        </w:rPr>
        <w:t>desenvolver a inteligência, favorecer o desenvolvimento da atuação da memória e</w:t>
      </w:r>
    </w:p>
    <w:p w14:paraId="3C87375F" w14:textId="77777777" w:rsidR="00A028C8" w:rsidRPr="00884B98" w:rsidRDefault="00A028C8" w:rsidP="00A028C8">
      <w:pPr>
        <w:tabs>
          <w:tab w:val="left" w:pos="1140"/>
        </w:tabs>
        <w:jc w:val="both"/>
        <w:rPr>
          <w:rFonts w:ascii="Arial" w:hAnsi="Arial" w:cs="Arial"/>
          <w:sz w:val="24"/>
          <w:szCs w:val="24"/>
        </w:rPr>
      </w:pPr>
      <w:r w:rsidRPr="001B5437">
        <w:rPr>
          <w:rFonts w:ascii="Arial" w:hAnsi="Arial" w:cs="Arial"/>
          <w:sz w:val="24"/>
          <w:szCs w:val="24"/>
        </w:rPr>
        <w:t>desenvolver diferentes habilidades do pensamento como: observar, comparar, analisar e sintetizar.</w:t>
      </w:r>
    </w:p>
    <w:p w14:paraId="2A640BBC" w14:textId="77777777" w:rsidR="00A028C8" w:rsidRDefault="00A028C8" w:rsidP="00A028C8">
      <w:pPr>
        <w:tabs>
          <w:tab w:val="left" w:pos="1140"/>
        </w:tabs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Materiais: </w:t>
      </w:r>
      <w:r w:rsidRPr="00884B98">
        <w:rPr>
          <w:rFonts w:ascii="Arial" w:hAnsi="Arial" w:cs="Arial"/>
          <w:noProof/>
          <w:sz w:val="24"/>
          <w:szCs w:val="24"/>
          <w:lang w:eastAsia="pt-BR"/>
        </w:rPr>
        <w:t>Atividade impressa e cartolina</w:t>
      </w:r>
    </w:p>
    <w:p w14:paraId="5B22E511" w14:textId="77777777" w:rsidR="00A028C8" w:rsidRPr="00884B98" w:rsidRDefault="00A028C8" w:rsidP="00A028C8">
      <w:pPr>
        <w:tabs>
          <w:tab w:val="left" w:pos="1140"/>
        </w:tabs>
        <w:rPr>
          <w:rFonts w:ascii="Arial" w:hAnsi="Arial" w:cs="Arial"/>
          <w:noProof/>
          <w:sz w:val="24"/>
          <w:szCs w:val="24"/>
          <w:lang w:eastAsia="pt-BR"/>
        </w:rPr>
      </w:pPr>
      <w:r w:rsidRPr="00884B98">
        <w:rPr>
          <w:rFonts w:ascii="Arial" w:hAnsi="Arial" w:cs="Arial"/>
          <w:b/>
          <w:noProof/>
          <w:sz w:val="24"/>
          <w:szCs w:val="24"/>
          <w:lang w:eastAsia="pt-BR"/>
        </w:rPr>
        <w:t>Desenvolvimento: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884B98">
        <w:rPr>
          <w:rFonts w:ascii="Arial" w:hAnsi="Arial" w:cs="Arial"/>
          <w:noProof/>
          <w:sz w:val="24"/>
          <w:szCs w:val="24"/>
          <w:lang w:eastAsia="pt-BR"/>
        </w:rPr>
        <w:t>Recortar a figura e colar na cartolina, em seguida espalhar as figuras na mesa e insentivar a criança a reconhecer as partes que formam o todo da figura.</w:t>
      </w:r>
    </w:p>
    <w:p w14:paraId="64BA98BC" w14:textId="77777777" w:rsidR="00A028C8" w:rsidRPr="00380143" w:rsidRDefault="00A028C8" w:rsidP="007427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3BADF21" wp14:editId="330EA6D1">
            <wp:extent cx="6120130" cy="9054043"/>
            <wp:effectExtent l="0" t="0" r="0" b="0"/>
            <wp:docPr id="3" name="Imagem 3" descr="Click to see printable version of Cow 6 Pieces Jigsaw Puzzle Puzzle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see printable version of Cow 6 Pieces Jigsaw Puzzle Puzzle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1037" r="2350"/>
                    <a:stretch/>
                  </pic:blipFill>
                  <pic:spPr bwMode="auto">
                    <a:xfrm>
                      <a:off x="0" y="0"/>
                      <a:ext cx="6120130" cy="90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28C8" w:rsidRPr="00380143" w:rsidSect="005819B5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7018B" w14:textId="77777777" w:rsidR="009F3E0E" w:rsidRDefault="009F3E0E" w:rsidP="003C4911">
      <w:pPr>
        <w:spacing w:after="0" w:line="240" w:lineRule="auto"/>
      </w:pPr>
      <w:r>
        <w:separator/>
      </w:r>
    </w:p>
  </w:endnote>
  <w:endnote w:type="continuationSeparator" w:id="0">
    <w:p w14:paraId="6FC58991" w14:textId="77777777" w:rsidR="009F3E0E" w:rsidRDefault="009F3E0E" w:rsidP="003C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66631" w14:textId="77777777" w:rsidR="009F3E0E" w:rsidRDefault="009F3E0E" w:rsidP="003C4911">
      <w:pPr>
        <w:spacing w:after="0" w:line="240" w:lineRule="auto"/>
      </w:pPr>
      <w:r>
        <w:separator/>
      </w:r>
    </w:p>
  </w:footnote>
  <w:footnote w:type="continuationSeparator" w:id="0">
    <w:p w14:paraId="0648AEE8" w14:textId="77777777" w:rsidR="009F3E0E" w:rsidRDefault="009F3E0E" w:rsidP="003C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267F11"/>
    <w:multiLevelType w:val="multilevel"/>
    <w:tmpl w:val="2D54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43"/>
    <w:rsid w:val="00006C9E"/>
    <w:rsid w:val="000130B2"/>
    <w:rsid w:val="00032458"/>
    <w:rsid w:val="00036DEE"/>
    <w:rsid w:val="00043BEE"/>
    <w:rsid w:val="0006674A"/>
    <w:rsid w:val="000E10DF"/>
    <w:rsid w:val="000E5808"/>
    <w:rsid w:val="00101936"/>
    <w:rsid w:val="001218F1"/>
    <w:rsid w:val="00123B24"/>
    <w:rsid w:val="001242F9"/>
    <w:rsid w:val="00124EFB"/>
    <w:rsid w:val="00134B23"/>
    <w:rsid w:val="001405BF"/>
    <w:rsid w:val="00146649"/>
    <w:rsid w:val="00160931"/>
    <w:rsid w:val="00166A92"/>
    <w:rsid w:val="001A7CC2"/>
    <w:rsid w:val="001B1ADA"/>
    <w:rsid w:val="001D23CD"/>
    <w:rsid w:val="001D2A71"/>
    <w:rsid w:val="001F4DFC"/>
    <w:rsid w:val="00201466"/>
    <w:rsid w:val="00213682"/>
    <w:rsid w:val="00241641"/>
    <w:rsid w:val="00254617"/>
    <w:rsid w:val="002A20D5"/>
    <w:rsid w:val="002D35EF"/>
    <w:rsid w:val="002D397B"/>
    <w:rsid w:val="002F7F51"/>
    <w:rsid w:val="00304E37"/>
    <w:rsid w:val="0033362A"/>
    <w:rsid w:val="00354932"/>
    <w:rsid w:val="00374125"/>
    <w:rsid w:val="00380143"/>
    <w:rsid w:val="00385A2C"/>
    <w:rsid w:val="003A44AB"/>
    <w:rsid w:val="003C4911"/>
    <w:rsid w:val="003F25B7"/>
    <w:rsid w:val="003F5734"/>
    <w:rsid w:val="004049D5"/>
    <w:rsid w:val="00416991"/>
    <w:rsid w:val="00443AEC"/>
    <w:rsid w:val="004527E3"/>
    <w:rsid w:val="00463D32"/>
    <w:rsid w:val="004660B8"/>
    <w:rsid w:val="00482A2C"/>
    <w:rsid w:val="0048757B"/>
    <w:rsid w:val="0049196A"/>
    <w:rsid w:val="005044B1"/>
    <w:rsid w:val="0051333E"/>
    <w:rsid w:val="0052205B"/>
    <w:rsid w:val="005322A7"/>
    <w:rsid w:val="00532F4A"/>
    <w:rsid w:val="0056064F"/>
    <w:rsid w:val="005811CB"/>
    <w:rsid w:val="005819B5"/>
    <w:rsid w:val="00587725"/>
    <w:rsid w:val="00595EF6"/>
    <w:rsid w:val="00596C16"/>
    <w:rsid w:val="00597ACE"/>
    <w:rsid w:val="005A1D2A"/>
    <w:rsid w:val="005A4F54"/>
    <w:rsid w:val="005A5BA9"/>
    <w:rsid w:val="005B6681"/>
    <w:rsid w:val="005D00AF"/>
    <w:rsid w:val="005D66E9"/>
    <w:rsid w:val="005F6F4F"/>
    <w:rsid w:val="00601310"/>
    <w:rsid w:val="0063572F"/>
    <w:rsid w:val="0064798C"/>
    <w:rsid w:val="00662C5D"/>
    <w:rsid w:val="00687725"/>
    <w:rsid w:val="0069567E"/>
    <w:rsid w:val="00697C7B"/>
    <w:rsid w:val="006A7643"/>
    <w:rsid w:val="006B142E"/>
    <w:rsid w:val="006E584E"/>
    <w:rsid w:val="00730D8D"/>
    <w:rsid w:val="007339D9"/>
    <w:rsid w:val="00737955"/>
    <w:rsid w:val="007427DB"/>
    <w:rsid w:val="00753392"/>
    <w:rsid w:val="00755CA2"/>
    <w:rsid w:val="00774121"/>
    <w:rsid w:val="00777C8C"/>
    <w:rsid w:val="00786DBC"/>
    <w:rsid w:val="007906D1"/>
    <w:rsid w:val="00790DFF"/>
    <w:rsid w:val="007A6A09"/>
    <w:rsid w:val="007B3FA5"/>
    <w:rsid w:val="007C047E"/>
    <w:rsid w:val="007C2304"/>
    <w:rsid w:val="007D4BA8"/>
    <w:rsid w:val="007E4652"/>
    <w:rsid w:val="007E58EF"/>
    <w:rsid w:val="00804AD1"/>
    <w:rsid w:val="00807D25"/>
    <w:rsid w:val="008149C8"/>
    <w:rsid w:val="00856B5F"/>
    <w:rsid w:val="00860478"/>
    <w:rsid w:val="00874A09"/>
    <w:rsid w:val="00897354"/>
    <w:rsid w:val="008C4DE0"/>
    <w:rsid w:val="00913285"/>
    <w:rsid w:val="009234BC"/>
    <w:rsid w:val="00964155"/>
    <w:rsid w:val="00986BFF"/>
    <w:rsid w:val="00994BA6"/>
    <w:rsid w:val="009B26C7"/>
    <w:rsid w:val="009C7C70"/>
    <w:rsid w:val="009E02FB"/>
    <w:rsid w:val="009F3E0E"/>
    <w:rsid w:val="009F4E2D"/>
    <w:rsid w:val="009F581C"/>
    <w:rsid w:val="00A028C8"/>
    <w:rsid w:val="00A04D3C"/>
    <w:rsid w:val="00A13A54"/>
    <w:rsid w:val="00A14D1B"/>
    <w:rsid w:val="00A22B0F"/>
    <w:rsid w:val="00A3094D"/>
    <w:rsid w:val="00A35716"/>
    <w:rsid w:val="00A367EF"/>
    <w:rsid w:val="00A413F1"/>
    <w:rsid w:val="00A53249"/>
    <w:rsid w:val="00A57226"/>
    <w:rsid w:val="00A608FC"/>
    <w:rsid w:val="00A854E1"/>
    <w:rsid w:val="00AA394B"/>
    <w:rsid w:val="00AA6EDA"/>
    <w:rsid w:val="00AB45E2"/>
    <w:rsid w:val="00AC7D1B"/>
    <w:rsid w:val="00AE2EB2"/>
    <w:rsid w:val="00AE5EFE"/>
    <w:rsid w:val="00B114FB"/>
    <w:rsid w:val="00B34DA7"/>
    <w:rsid w:val="00B522F8"/>
    <w:rsid w:val="00B904D2"/>
    <w:rsid w:val="00B921A6"/>
    <w:rsid w:val="00BA0D23"/>
    <w:rsid w:val="00BC1B65"/>
    <w:rsid w:val="00BC4C86"/>
    <w:rsid w:val="00BE280E"/>
    <w:rsid w:val="00BF524F"/>
    <w:rsid w:val="00BF7513"/>
    <w:rsid w:val="00C21C6B"/>
    <w:rsid w:val="00C23DF9"/>
    <w:rsid w:val="00C378BD"/>
    <w:rsid w:val="00C56EA7"/>
    <w:rsid w:val="00C85A89"/>
    <w:rsid w:val="00CA58E5"/>
    <w:rsid w:val="00CB5AC3"/>
    <w:rsid w:val="00CD3990"/>
    <w:rsid w:val="00CE0C38"/>
    <w:rsid w:val="00CF7E99"/>
    <w:rsid w:val="00D01484"/>
    <w:rsid w:val="00D07737"/>
    <w:rsid w:val="00D15282"/>
    <w:rsid w:val="00D33B0D"/>
    <w:rsid w:val="00D4797F"/>
    <w:rsid w:val="00D5725F"/>
    <w:rsid w:val="00D660AB"/>
    <w:rsid w:val="00D77A8E"/>
    <w:rsid w:val="00D86715"/>
    <w:rsid w:val="00D87A97"/>
    <w:rsid w:val="00D95F40"/>
    <w:rsid w:val="00DA6FB9"/>
    <w:rsid w:val="00DE0C11"/>
    <w:rsid w:val="00DE306F"/>
    <w:rsid w:val="00DE6098"/>
    <w:rsid w:val="00E00FED"/>
    <w:rsid w:val="00E11433"/>
    <w:rsid w:val="00E14651"/>
    <w:rsid w:val="00E17030"/>
    <w:rsid w:val="00E24E97"/>
    <w:rsid w:val="00E754B0"/>
    <w:rsid w:val="00E9027B"/>
    <w:rsid w:val="00EC01C0"/>
    <w:rsid w:val="00EC2EFC"/>
    <w:rsid w:val="00EE41F5"/>
    <w:rsid w:val="00EF44DE"/>
    <w:rsid w:val="00F004F3"/>
    <w:rsid w:val="00F308B1"/>
    <w:rsid w:val="00F41321"/>
    <w:rsid w:val="00F65708"/>
    <w:rsid w:val="00F94C41"/>
    <w:rsid w:val="00FA3207"/>
    <w:rsid w:val="00FD4AC8"/>
    <w:rsid w:val="00FF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D3599"/>
  <w15:docId w15:val="{B9B64BA1-CB27-45D8-BDB3-95BE4968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956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1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9B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85A8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911"/>
  </w:style>
  <w:style w:type="paragraph" w:styleId="Rodap">
    <w:name w:val="footer"/>
    <w:basedOn w:val="Normal"/>
    <w:link w:val="RodapChar"/>
    <w:uiPriority w:val="99"/>
    <w:unhideWhenUsed/>
    <w:rsid w:val="003C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911"/>
  </w:style>
  <w:style w:type="table" w:styleId="Tabelacomgrade">
    <w:name w:val="Table Grid"/>
    <w:basedOn w:val="Tabelanormal"/>
    <w:uiPriority w:val="39"/>
    <w:rsid w:val="00A6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C23DF9"/>
    <w:rPr>
      <w:b/>
      <w:bCs/>
    </w:rPr>
  </w:style>
  <w:style w:type="paragraph" w:styleId="SemEspaamento">
    <w:name w:val="No Spacing"/>
    <w:uiPriority w:val="1"/>
    <w:qFormat/>
    <w:rsid w:val="006B14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stredosaber.com.br/atividades-com-vogais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16.atividadesparaeducadores.com.br/2019/10/caca-palavras-com-que-tem-h-inicial-ch-nh-lh" TargetMode="External"/><Relationship Id="rId20" Type="http://schemas.openxmlformats.org/officeDocument/2006/relationships/hyperlink" Target="https://www.mestredosaber.com.br/atividades-com-vogai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rodidatica.blogspot.com/2011/06/cruzadinha-do-lh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scolaeducacao.com.br/atividades-de-ditado-recortado/atividades-ditado-letra-h/" TargetMode="External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EDUCA&#199;&#195;O%20ESPECIAL%2021\EMF%20MARIA%20C&#201;LIA\PLANO%20TRABALHO%20MARIA%20CELIA%2001%20A%2005%20DE%20Mar&#231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PLANO TRABALHO MARIA CELIA 01 A 05 DE Março</Template>
  <TotalTime>2</TotalTime>
  <Pages>1</Pages>
  <Words>575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Caio Costa</cp:lastModifiedBy>
  <cp:revision>4</cp:revision>
  <cp:lastPrinted>2020-04-02T21:34:00Z</cp:lastPrinted>
  <dcterms:created xsi:type="dcterms:W3CDTF">2021-07-07T19:38:00Z</dcterms:created>
  <dcterms:modified xsi:type="dcterms:W3CDTF">2021-07-12T13:55:00Z</dcterms:modified>
</cp:coreProperties>
</file>