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99430" w14:textId="77777777" w:rsidR="00043BEE" w:rsidRDefault="00043BEE" w:rsidP="005819B5">
      <w:pPr>
        <w:jc w:val="both"/>
      </w:pPr>
    </w:p>
    <w:p w14:paraId="0CD657C8" w14:textId="77777777" w:rsidR="007C2304" w:rsidRDefault="007C2304" w:rsidP="002A20D5">
      <w:pPr>
        <w:jc w:val="both"/>
      </w:pPr>
      <w:bookmarkStart w:id="0" w:name="_GoBack"/>
      <w:bookmarkEnd w:id="0"/>
    </w:p>
    <w:p w14:paraId="15F25C90" w14:textId="77777777" w:rsidR="0049196A" w:rsidRPr="006B142E" w:rsidRDefault="00E11433" w:rsidP="002A20D5">
      <w:pPr>
        <w:jc w:val="both"/>
      </w:pPr>
      <w:r>
        <w:br w:type="textWrapping" w:clear="all"/>
      </w:r>
    </w:p>
    <w:p w14:paraId="0DD5D00A" w14:textId="77777777" w:rsidR="002A20D5" w:rsidRDefault="002A20D5" w:rsidP="002A20D5">
      <w:pPr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13F82C73" wp14:editId="32CDF1FF">
            <wp:extent cx="6120130" cy="820963"/>
            <wp:effectExtent l="0" t="0" r="0" b="0"/>
            <wp:docPr id="30" name="Imagem 30" descr="https://lh4.googleusercontent.com/UJAPOxFkifUw8N5gBLJiKUFGNd-BESUmbOemwdfPlI0-ig5AfzyV7RaOHFYyvRlxFAJKkeuMnGbcXPycn-Ivbwqm5_bBNRexrzqVHT6OVnNrhzAuhYcoVdrC7ZAt7Tm9Jq-fWWksv1gKmxS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JAPOxFkifUw8N5gBLJiKUFGNd-BESUmbOemwdfPlI0-ig5AfzyV7RaOHFYyvRlxFAJKkeuMnGbcXPycn-Ivbwqm5_bBNRexrzqVHT6OVnNrhzAuhYcoVdrC7ZAt7Tm9Jq-fWWksv1gKmxSS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ACD4C" w14:textId="77777777" w:rsidR="002A20D5" w:rsidRPr="00EF44DE" w:rsidRDefault="002A20D5" w:rsidP="002A20D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F44DE">
        <w:rPr>
          <w:rFonts w:ascii="Arial" w:hAnsi="Arial" w:cs="Arial"/>
          <w:b/>
          <w:sz w:val="24"/>
          <w:szCs w:val="24"/>
          <w:u w:val="single"/>
        </w:rPr>
        <w:t xml:space="preserve">ATIVIDADES COMPLEMENTARES DA EDUCAÇÃO ESPECIAL (INCLUSÃO) </w:t>
      </w:r>
    </w:p>
    <w:p w14:paraId="73C2C941" w14:textId="77777777" w:rsidR="002A20D5" w:rsidRDefault="002A20D5" w:rsidP="002A20D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Escola:</w:t>
      </w:r>
      <w:r w:rsidRPr="00A53249">
        <w:t xml:space="preserve"> </w:t>
      </w:r>
      <w:r w:rsidRPr="00A53249">
        <w:rPr>
          <w:rFonts w:ascii="Arial" w:hAnsi="Arial" w:cs="Arial"/>
          <w:b/>
          <w:sz w:val="24"/>
          <w:szCs w:val="24"/>
        </w:rPr>
        <w:t>E.M.E.F Proª Maria Célia Cabral do Amaral</w:t>
      </w:r>
    </w:p>
    <w:p w14:paraId="12AFAAFE" w14:textId="77777777" w:rsidR="002A20D5" w:rsidRDefault="002A20D5" w:rsidP="002A2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Marilande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14:paraId="783F86CC" w14:textId="77777777" w:rsidR="002A20D5" w:rsidRPr="003F25B7" w:rsidRDefault="002A20D5" w:rsidP="002A20D5">
      <w:pPr>
        <w:jc w:val="both"/>
        <w:rPr>
          <w:rFonts w:ascii="Arial" w:hAnsi="Arial" w:cs="Arial"/>
          <w:sz w:val="24"/>
          <w:szCs w:val="24"/>
        </w:rPr>
      </w:pPr>
      <w:r w:rsidRPr="004A53F6">
        <w:rPr>
          <w:rFonts w:ascii="Arial" w:hAnsi="Arial" w:cs="Arial"/>
          <w:b/>
          <w:sz w:val="24"/>
          <w:szCs w:val="24"/>
        </w:rPr>
        <w:t>Data</w:t>
      </w:r>
      <w:r w:rsidR="00EC2EFC">
        <w:rPr>
          <w:rFonts w:ascii="Arial" w:hAnsi="Arial" w:cs="Arial"/>
          <w:b/>
          <w:sz w:val="24"/>
          <w:szCs w:val="24"/>
        </w:rPr>
        <w:t>:</w:t>
      </w:r>
      <w:r w:rsidR="00EC2EFC" w:rsidRPr="00EC2EFC">
        <w:rPr>
          <w:rFonts w:ascii="Arial" w:hAnsi="Arial" w:cs="Arial"/>
          <w:sz w:val="24"/>
          <w:szCs w:val="24"/>
        </w:rPr>
        <w:t xml:space="preserve"> </w:t>
      </w:r>
      <w:r w:rsidR="00DB6E0F">
        <w:rPr>
          <w:rFonts w:ascii="Arial" w:hAnsi="Arial" w:cs="Arial"/>
          <w:sz w:val="24"/>
          <w:szCs w:val="24"/>
        </w:rPr>
        <w:t>19/07/21 a 23/07/21</w:t>
      </w:r>
    </w:p>
    <w:p w14:paraId="3823269D" w14:textId="77777777" w:rsidR="00964155" w:rsidRDefault="002A20D5" w:rsidP="00755CA2">
      <w:pPr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 xml:space="preserve">A atividade deverá ser entregue para professora de Educação Especial no retorno às aulas. </w:t>
      </w:r>
    </w:p>
    <w:p w14:paraId="378D1B18" w14:textId="77777777" w:rsidR="00734A2B" w:rsidRDefault="00EC01C0" w:rsidP="00734A2B">
      <w:pPr>
        <w:spacing w:line="240" w:lineRule="auto"/>
      </w:pPr>
      <w:r>
        <w:rPr>
          <w:rFonts w:ascii="Arial" w:hAnsi="Arial" w:cs="Arial"/>
          <w:sz w:val="24"/>
          <w:szCs w:val="24"/>
        </w:rPr>
        <w:t>Bibliografia</w:t>
      </w:r>
      <w:r w:rsidR="00AA394B">
        <w:rPr>
          <w:rFonts w:ascii="Arial" w:hAnsi="Arial" w:cs="Arial"/>
          <w:sz w:val="24"/>
          <w:szCs w:val="24"/>
        </w:rPr>
        <w:t>:</w:t>
      </w:r>
      <w:r w:rsidR="005A4F54" w:rsidRPr="005A4F54">
        <w:t xml:space="preserve"> </w:t>
      </w:r>
      <w:hyperlink r:id="rId8" w:history="1">
        <w:r w:rsidR="00734A2B" w:rsidRPr="004E795F">
          <w:rPr>
            <w:color w:val="0000FF"/>
            <w:u w:val="single"/>
          </w:rPr>
          <w:t>https://www.criarrecriarensinar.com/2019/07/atividade-de-alfabetizacao-leitura-de.html</w:t>
        </w:r>
      </w:hyperlink>
    </w:p>
    <w:p w14:paraId="3B553B31" w14:textId="77777777" w:rsidR="00734A2B" w:rsidRDefault="00524C9D" w:rsidP="00734A2B">
      <w:pPr>
        <w:spacing w:line="240" w:lineRule="auto"/>
        <w:rPr>
          <w:color w:val="0000FF"/>
          <w:u w:val="single"/>
        </w:rPr>
      </w:pPr>
      <w:hyperlink r:id="rId9" w:history="1">
        <w:r w:rsidR="00734A2B" w:rsidRPr="00F42092">
          <w:rPr>
            <w:color w:val="0000FF"/>
            <w:u w:val="single"/>
          </w:rPr>
          <w:t>http://123kidsfun.com/valentines/</w:t>
        </w:r>
      </w:hyperlink>
    </w:p>
    <w:p w14:paraId="4FCC879D" w14:textId="77777777" w:rsidR="00FA3207" w:rsidRPr="005A4F54" w:rsidRDefault="00FA3207" w:rsidP="005A4F54">
      <w:pPr>
        <w:spacing w:line="240" w:lineRule="auto"/>
      </w:pPr>
    </w:p>
    <w:p w14:paraId="747B7071" w14:textId="77777777" w:rsidR="005A4F54" w:rsidRPr="004B546B" w:rsidRDefault="00043BEE" w:rsidP="0010193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B546B">
        <w:rPr>
          <w:rFonts w:ascii="Arial" w:hAnsi="Arial" w:cs="Arial"/>
          <w:b/>
          <w:sz w:val="24"/>
          <w:szCs w:val="24"/>
          <w:u w:val="single"/>
        </w:rPr>
        <w:t xml:space="preserve">Atividade: </w:t>
      </w:r>
      <w:r w:rsidR="004B546B" w:rsidRPr="004B546B">
        <w:rPr>
          <w:rFonts w:ascii="Arial" w:hAnsi="Arial" w:cs="Arial"/>
          <w:b/>
          <w:sz w:val="24"/>
          <w:szCs w:val="24"/>
          <w:u w:val="single"/>
        </w:rPr>
        <w:t>Percepção e atenção</w:t>
      </w:r>
    </w:p>
    <w:p w14:paraId="3E959A29" w14:textId="77777777" w:rsidR="00101936" w:rsidRPr="004B546B" w:rsidRDefault="00101936" w:rsidP="00101936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 w:rsidRPr="004B546B">
        <w:rPr>
          <w:rFonts w:ascii="Arial Black" w:hAnsi="Arial Black" w:cs="Arial"/>
          <w:sz w:val="24"/>
          <w:szCs w:val="24"/>
        </w:rPr>
        <w:t>Objetivo</w:t>
      </w:r>
      <w:r w:rsidRPr="004B546B">
        <w:rPr>
          <w:rFonts w:ascii="Arial" w:hAnsi="Arial" w:cs="Arial"/>
          <w:sz w:val="24"/>
          <w:szCs w:val="24"/>
        </w:rPr>
        <w:t xml:space="preserve">: </w:t>
      </w:r>
      <w:r w:rsidR="004B546B">
        <w:rPr>
          <w:rFonts w:ascii="Arial" w:hAnsi="Arial" w:cs="Arial"/>
          <w:sz w:val="24"/>
          <w:szCs w:val="24"/>
        </w:rPr>
        <w:t>Incentivar a leitura, relacionar grafema e fonema, contar e relacionar números, localizar partes e relacionar com o todo.</w:t>
      </w:r>
    </w:p>
    <w:p w14:paraId="0C47DB28" w14:textId="77777777" w:rsidR="00734A2B" w:rsidRPr="004B546B" w:rsidRDefault="00101936" w:rsidP="004B546B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 w:rsidRPr="00D241B2">
        <w:rPr>
          <w:rFonts w:ascii="Arial Black" w:hAnsi="Arial Black" w:cs="Arial"/>
          <w:sz w:val="24"/>
          <w:szCs w:val="24"/>
        </w:rPr>
        <w:t>Materiais:</w:t>
      </w:r>
      <w:r>
        <w:rPr>
          <w:rFonts w:ascii="Arial Black" w:hAnsi="Arial Black" w:cs="Arial"/>
          <w:sz w:val="24"/>
          <w:szCs w:val="24"/>
        </w:rPr>
        <w:t xml:space="preserve"> </w:t>
      </w:r>
      <w:r w:rsidR="004B546B" w:rsidRPr="004B546B">
        <w:rPr>
          <w:rFonts w:ascii="Arial" w:hAnsi="Arial" w:cs="Arial"/>
          <w:sz w:val="24"/>
          <w:szCs w:val="24"/>
        </w:rPr>
        <w:t>Atividade impressa</w:t>
      </w:r>
    </w:p>
    <w:p w14:paraId="3BAF5337" w14:textId="77777777" w:rsidR="00734A2B" w:rsidRDefault="00734A2B" w:rsidP="00734A2B">
      <w:pPr>
        <w:spacing w:line="24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6D72">
        <w:rPr>
          <w:rFonts w:ascii="Arial" w:hAnsi="Arial" w:cs="Arial"/>
          <w:b/>
          <w:noProof/>
          <w:sz w:val="24"/>
          <w:szCs w:val="24"/>
          <w:lang w:eastAsia="pt-BR"/>
        </w:rPr>
        <w:t>ATIVIDADE: Onde está?</w:t>
      </w:r>
    </w:p>
    <w:p w14:paraId="50183BF9" w14:textId="77777777" w:rsidR="00101936" w:rsidRDefault="00734A2B" w:rsidP="004B546B">
      <w:pPr>
        <w:spacing w:line="24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Leia a palavra ao lado e localize no quadro a figura e pinte.</w:t>
      </w:r>
    </w:p>
    <w:p w14:paraId="4CC194E0" w14:textId="77777777" w:rsidR="00734A2B" w:rsidRDefault="004B546B" w:rsidP="00101936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1C9A2A6" wp14:editId="4F717A11">
            <wp:extent cx="6181725" cy="4067175"/>
            <wp:effectExtent l="0" t="0" r="9525" b="9525"/>
            <wp:docPr id="21" name="Imagem 21" descr="https://1.bp.blogspot.com/-rdezGJMyACI/XTSjXj_-GyI/AAAAAAAADXk/8kstyJiPKQY2ZE6zkU4rVufHaQ_PIp2HQCLcBGAs/s1600/atividade-leitura-palavras-simples-1-ano%2B%25282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rdezGJMyACI/XTSjXj_-GyI/AAAAAAAADXk/8kstyJiPKQY2ZE6zkU4rVufHaQ_PIp2HQCLcBGAs/s1600/atividade-leitura-palavras-simples-1-ano%2B%25282%25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931EA" w14:textId="77777777" w:rsidR="00DB6E0F" w:rsidRDefault="00DB6E0F" w:rsidP="0010193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Calc</w:t>
      </w:r>
      <w:r w:rsidR="00B42535">
        <w:rPr>
          <w:rFonts w:ascii="Arial" w:hAnsi="Arial" w:cs="Arial"/>
          <w:b/>
          <w:sz w:val="24"/>
          <w:szCs w:val="24"/>
        </w:rPr>
        <w:t>ule usando as bolinhas para aju</w:t>
      </w:r>
      <w:r>
        <w:rPr>
          <w:rFonts w:ascii="Arial" w:hAnsi="Arial" w:cs="Arial"/>
          <w:b/>
          <w:sz w:val="24"/>
          <w:szCs w:val="24"/>
        </w:rPr>
        <w:t>dar.</w:t>
      </w:r>
    </w:p>
    <w:p w14:paraId="797C9DFE" w14:textId="77777777" w:rsidR="00734A2B" w:rsidRDefault="004B546B" w:rsidP="00101936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F64CE1E" wp14:editId="69443CF9">
            <wp:extent cx="5915025" cy="7768326"/>
            <wp:effectExtent l="0" t="0" r="0" b="4445"/>
            <wp:docPr id="13" name="Imagem 13" descr="https://1.bp.blogspot.com/-wtwx_fEs1Ws/VgbnzcojSDI/AAAAAAAA1Y8/BAnybP54NHs/s1600/adicao-simples-1-ano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wtwx_fEs1Ws/VgbnzcojSDI/AAAAAAAA1Y8/BAnybP54NHs/s1600/adicao-simples-1-ano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7" t="21205" r="8621" b="3445"/>
                    <a:stretch/>
                  </pic:blipFill>
                  <pic:spPr bwMode="auto">
                    <a:xfrm>
                      <a:off x="0" y="0"/>
                      <a:ext cx="5915025" cy="77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61E1F" w14:textId="77777777" w:rsidR="00DB6E0F" w:rsidRDefault="00DB6E0F" w:rsidP="00101936">
      <w:pPr>
        <w:rPr>
          <w:rFonts w:ascii="Arial" w:hAnsi="Arial" w:cs="Arial"/>
          <w:b/>
          <w:sz w:val="24"/>
          <w:szCs w:val="24"/>
        </w:rPr>
      </w:pPr>
    </w:p>
    <w:p w14:paraId="177E670D" w14:textId="77777777" w:rsidR="00DB6E0F" w:rsidRDefault="00DB6E0F" w:rsidP="00101936">
      <w:pPr>
        <w:rPr>
          <w:rFonts w:ascii="Arial" w:hAnsi="Arial" w:cs="Arial"/>
          <w:b/>
          <w:sz w:val="24"/>
          <w:szCs w:val="24"/>
        </w:rPr>
      </w:pPr>
    </w:p>
    <w:p w14:paraId="674424C1" w14:textId="77777777" w:rsidR="004B546B" w:rsidRDefault="004B546B" w:rsidP="00101936">
      <w:pPr>
        <w:rPr>
          <w:rFonts w:ascii="Arial" w:hAnsi="Arial" w:cs="Arial"/>
          <w:b/>
          <w:sz w:val="24"/>
          <w:szCs w:val="24"/>
        </w:rPr>
      </w:pPr>
    </w:p>
    <w:p w14:paraId="3C42E172" w14:textId="77777777" w:rsidR="004B546B" w:rsidRDefault="004B546B" w:rsidP="00101936">
      <w:pPr>
        <w:rPr>
          <w:rFonts w:ascii="Arial" w:hAnsi="Arial" w:cs="Arial"/>
          <w:b/>
          <w:sz w:val="24"/>
          <w:szCs w:val="24"/>
        </w:rPr>
      </w:pPr>
    </w:p>
    <w:p w14:paraId="6CCFAA61" w14:textId="77777777" w:rsidR="004B546B" w:rsidRDefault="004B546B" w:rsidP="00101936">
      <w:pPr>
        <w:rPr>
          <w:rFonts w:ascii="Arial" w:hAnsi="Arial" w:cs="Arial"/>
          <w:b/>
          <w:sz w:val="24"/>
          <w:szCs w:val="24"/>
        </w:rPr>
      </w:pPr>
    </w:p>
    <w:p w14:paraId="75C82E84" w14:textId="77777777" w:rsidR="00DB6E0F" w:rsidRDefault="00DB6E0F" w:rsidP="00101936">
      <w:pPr>
        <w:rPr>
          <w:rFonts w:ascii="Arial" w:hAnsi="Arial" w:cs="Arial"/>
          <w:b/>
          <w:sz w:val="24"/>
          <w:szCs w:val="24"/>
        </w:rPr>
      </w:pPr>
    </w:p>
    <w:p w14:paraId="1BAD71B8" w14:textId="77777777" w:rsidR="00DB6E0F" w:rsidRPr="00B42535" w:rsidRDefault="00B42535" w:rsidP="00101936">
      <w:pPr>
        <w:rPr>
          <w:rFonts w:ascii="Arial" w:hAnsi="Arial" w:cs="Arial"/>
          <w:b/>
          <w:sz w:val="24"/>
          <w:szCs w:val="24"/>
          <w:u w:val="single"/>
        </w:rPr>
      </w:pPr>
      <w:r w:rsidRPr="00B42535">
        <w:rPr>
          <w:rFonts w:ascii="Arial" w:hAnsi="Arial" w:cs="Arial"/>
          <w:b/>
          <w:sz w:val="24"/>
          <w:szCs w:val="24"/>
          <w:u w:val="single"/>
        </w:rPr>
        <w:t xml:space="preserve"> Atividade </w:t>
      </w:r>
      <w:r w:rsidR="00DB6E0F" w:rsidRPr="00B42535">
        <w:rPr>
          <w:rFonts w:ascii="Arial" w:hAnsi="Arial" w:cs="Arial"/>
          <w:b/>
          <w:sz w:val="24"/>
          <w:szCs w:val="24"/>
          <w:u w:val="single"/>
        </w:rPr>
        <w:t>Qual é o número?</w:t>
      </w:r>
    </w:p>
    <w:p w14:paraId="67F06BBE" w14:textId="77777777" w:rsidR="004B546B" w:rsidRDefault="004B546B" w:rsidP="00101936">
      <w:pPr>
        <w:rPr>
          <w:rFonts w:ascii="Arial" w:hAnsi="Arial" w:cs="Arial"/>
          <w:b/>
          <w:sz w:val="24"/>
          <w:szCs w:val="24"/>
        </w:rPr>
      </w:pPr>
    </w:p>
    <w:p w14:paraId="0D62584E" w14:textId="77777777" w:rsidR="004B546B" w:rsidRDefault="00DB6E0F" w:rsidP="00101936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9E401C2" wp14:editId="3B245F7F">
            <wp:extent cx="4943475" cy="6317375"/>
            <wp:effectExtent l="0" t="0" r="0" b="7620"/>
            <wp:docPr id="15" name="Imagem 15" descr="adicao-simples-1-ano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icao-simples-1-ano-0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" t="14845" r="3697" b="4894"/>
                    <a:stretch/>
                  </pic:blipFill>
                  <pic:spPr bwMode="auto">
                    <a:xfrm>
                      <a:off x="0" y="0"/>
                      <a:ext cx="4944032" cy="631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25A9E" w14:textId="77777777" w:rsidR="00734A2B" w:rsidRDefault="00734A2B" w:rsidP="00101936">
      <w:pPr>
        <w:rPr>
          <w:rFonts w:ascii="Arial" w:hAnsi="Arial" w:cs="Arial"/>
          <w:b/>
          <w:sz w:val="24"/>
          <w:szCs w:val="24"/>
        </w:rPr>
      </w:pPr>
    </w:p>
    <w:p w14:paraId="56BB0E4D" w14:textId="77777777" w:rsidR="005A4F54" w:rsidRDefault="005A4F54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612094EF" w14:textId="77777777" w:rsidR="00734A2B" w:rsidRDefault="00734A2B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D7053E3" wp14:editId="594F39FA">
            <wp:extent cx="6648450" cy="9210675"/>
            <wp:effectExtent l="0" t="0" r="0" b="9525"/>
            <wp:docPr id="28" name="Imagem 28" descr="https://www.eviminaltintopu.com/wp-content/uploads/2017/03/par%C3%A7ay%C4%B1-resimde-do%C4%9Fru-yere-yerle%C5%9Fti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eviminaltintopu.com/wp-content/uploads/2017/03/par%C3%A7ay%C4%B1-resimde-do%C4%9Fru-yere-yerle%C5%9Ftir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4" r="5370" b="7790"/>
                    <a:stretch/>
                  </pic:blipFill>
                  <pic:spPr bwMode="auto">
                    <a:xfrm>
                      <a:off x="0" y="0"/>
                      <a:ext cx="6646950" cy="920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E836B" w14:textId="77777777" w:rsidR="005A4F54" w:rsidRDefault="005A4F54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74047D9B" w14:textId="77777777" w:rsidR="005A4F54" w:rsidRPr="00F94C41" w:rsidRDefault="005A4F54" w:rsidP="00FA3207">
      <w:pPr>
        <w:tabs>
          <w:tab w:val="left" w:pos="2655"/>
        </w:tabs>
        <w:spacing w:line="240" w:lineRule="auto"/>
        <w:rPr>
          <w:rFonts w:ascii="Arial Black" w:hAnsi="Arial Black" w:cs="Arial"/>
          <w:sz w:val="28"/>
          <w:szCs w:val="28"/>
        </w:rPr>
      </w:pPr>
    </w:p>
    <w:p w14:paraId="6B538610" w14:textId="77777777" w:rsidR="00790DFF" w:rsidRDefault="00790DFF" w:rsidP="00790DFF">
      <w:pPr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 wp14:anchorId="4F70183E" wp14:editId="1A5ED5FF">
            <wp:extent cx="6120130" cy="820963"/>
            <wp:effectExtent l="0" t="0" r="0" b="0"/>
            <wp:docPr id="19" name="Imagem 19" descr="https://lh4.googleusercontent.com/UJAPOxFkifUw8N5gBLJiKUFGNd-BESUmbOemwdfPlI0-ig5AfzyV7RaOHFYyvRlxFAJKkeuMnGbcXPycn-Ivbwqm5_bBNRexrzqVHT6OVnNrhzAuhYcoVdrC7ZAt7Tm9Jq-fWWksv1gKmxS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JAPOxFkifUw8N5gBLJiKUFGNd-BESUmbOemwdfPlI0-ig5AfzyV7RaOHFYyvRlxFAJKkeuMnGbcXPycn-Ivbwqm5_bBNRexrzqVHT6OVnNrhzAuhYcoVdrC7ZAt7Tm9Jq-fWWksv1gKmxSS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AFD3C" w14:textId="77777777" w:rsidR="00790DFF" w:rsidRPr="00EF44DE" w:rsidRDefault="00790DFF" w:rsidP="00790DFF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F44DE">
        <w:rPr>
          <w:rFonts w:ascii="Arial" w:hAnsi="Arial" w:cs="Arial"/>
          <w:b/>
          <w:sz w:val="24"/>
          <w:szCs w:val="24"/>
          <w:u w:val="single"/>
        </w:rPr>
        <w:t xml:space="preserve">ATIVIDADES COMPLEMENTARES DA EDUCAÇÃO ESPECIAL (INCLUSÃO) </w:t>
      </w:r>
    </w:p>
    <w:p w14:paraId="1DE1D684" w14:textId="77777777" w:rsidR="00790DFF" w:rsidRDefault="00790DFF" w:rsidP="00790DF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Escola:</w:t>
      </w:r>
      <w:r w:rsidRPr="00A53249">
        <w:t xml:space="preserve"> </w:t>
      </w:r>
      <w:r w:rsidRPr="00A53249">
        <w:rPr>
          <w:rFonts w:ascii="Arial" w:hAnsi="Arial" w:cs="Arial"/>
          <w:b/>
          <w:sz w:val="24"/>
          <w:szCs w:val="24"/>
        </w:rPr>
        <w:t>E.M.E.F Proª Maria Célia Cabral do Amaral</w:t>
      </w:r>
    </w:p>
    <w:p w14:paraId="7BEF5932" w14:textId="77777777" w:rsidR="00790DFF" w:rsidRDefault="00790DFF" w:rsidP="00790D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Marilande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14:paraId="283DCBCD" w14:textId="77777777" w:rsidR="00790DFF" w:rsidRPr="003F25B7" w:rsidRDefault="00790DFF" w:rsidP="00790DFF">
      <w:pPr>
        <w:jc w:val="both"/>
        <w:rPr>
          <w:rFonts w:ascii="Arial" w:hAnsi="Arial" w:cs="Arial"/>
          <w:sz w:val="24"/>
          <w:szCs w:val="24"/>
        </w:rPr>
      </w:pPr>
      <w:r w:rsidRPr="004A53F6">
        <w:rPr>
          <w:rFonts w:ascii="Arial" w:hAnsi="Arial" w:cs="Arial"/>
          <w:b/>
          <w:sz w:val="24"/>
          <w:szCs w:val="24"/>
        </w:rPr>
        <w:t>Data</w:t>
      </w:r>
      <w:r w:rsidR="00EC2EFC">
        <w:rPr>
          <w:rFonts w:ascii="Arial" w:hAnsi="Arial" w:cs="Arial"/>
          <w:b/>
          <w:sz w:val="24"/>
          <w:szCs w:val="24"/>
        </w:rPr>
        <w:t>:</w:t>
      </w:r>
      <w:r w:rsidR="0049196A">
        <w:rPr>
          <w:rFonts w:ascii="Arial" w:hAnsi="Arial" w:cs="Arial"/>
          <w:sz w:val="24"/>
          <w:szCs w:val="24"/>
        </w:rPr>
        <w:t xml:space="preserve"> </w:t>
      </w:r>
      <w:r w:rsidR="00DB6E0F">
        <w:rPr>
          <w:rFonts w:ascii="Arial" w:hAnsi="Arial" w:cs="Arial"/>
          <w:sz w:val="24"/>
          <w:szCs w:val="24"/>
        </w:rPr>
        <w:t>19/07/21 a 23/07/21</w:t>
      </w:r>
    </w:p>
    <w:p w14:paraId="65C03C08" w14:textId="77777777" w:rsidR="00790DFF" w:rsidRPr="008C4DE0" w:rsidRDefault="00790DFF" w:rsidP="00790DFF">
      <w:pPr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>A atividade deverá ser entregue para professora de Educaçã</w:t>
      </w:r>
      <w:r>
        <w:rPr>
          <w:rFonts w:ascii="Arial" w:hAnsi="Arial" w:cs="Arial"/>
          <w:sz w:val="24"/>
          <w:szCs w:val="24"/>
        </w:rPr>
        <w:t>o Especial no retorno às aulas.</w:t>
      </w:r>
    </w:p>
    <w:p w14:paraId="1ACBE077" w14:textId="77777777" w:rsidR="00DB6E0F" w:rsidRPr="00E873B7" w:rsidRDefault="008C4DE0" w:rsidP="00DE60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Bibliografia</w:t>
      </w:r>
      <w:r w:rsidR="00DB6E0F">
        <w:rPr>
          <w:rFonts w:ascii="Arial" w:hAnsi="Arial" w:cs="Arial"/>
          <w:sz w:val="24"/>
          <w:szCs w:val="24"/>
        </w:rPr>
        <w:t>:</w:t>
      </w:r>
      <w:hyperlink r:id="rId14" w:history="1">
        <w:r w:rsidR="00DB6E0F" w:rsidRPr="00F95724">
          <w:rPr>
            <w:rStyle w:val="Hyperlink"/>
            <w:rFonts w:ascii="Arial" w:hAnsi="Arial" w:cs="Arial"/>
            <w:sz w:val="24"/>
            <w:szCs w:val="24"/>
          </w:rPr>
          <w:t>http://ww16.atividadesparaeducadores.com.br/2019/10/caca-palavras-com-que-tem-h-inicial-ch-nh-lh</w:t>
        </w:r>
      </w:hyperlink>
    </w:p>
    <w:p w14:paraId="1A6EFBBE" w14:textId="77777777" w:rsidR="00DE6098" w:rsidRDefault="00DE6098" w:rsidP="00DE6098">
      <w:pPr>
        <w:spacing w:line="276" w:lineRule="auto"/>
        <w:rPr>
          <w:rFonts w:ascii="Arial" w:hAnsi="Arial" w:cs="Arial"/>
          <w:sz w:val="24"/>
          <w:szCs w:val="24"/>
        </w:rPr>
      </w:pPr>
    </w:p>
    <w:p w14:paraId="2EBC5894" w14:textId="77777777" w:rsidR="00DE6098" w:rsidRPr="008C128A" w:rsidRDefault="00DE6098" w:rsidP="00101936">
      <w:pPr>
        <w:shd w:val="clear" w:color="auto" w:fill="FFFFFF"/>
        <w:spacing w:after="0" w:line="360" w:lineRule="auto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  <w:r w:rsidRPr="000103F9">
        <w:rPr>
          <w:rFonts w:ascii="Arial" w:eastAsia="Times New Roman" w:hAnsi="Arial" w:cs="Arial"/>
          <w:b/>
          <w:bCs/>
          <w:color w:val="201F1E"/>
          <w:sz w:val="24"/>
          <w:szCs w:val="24"/>
          <w:u w:val="single"/>
          <w:bdr w:val="none" w:sz="0" w:space="0" w:color="auto" w:frame="1"/>
          <w:lang w:eastAsia="pt-BR"/>
        </w:rPr>
        <w:t>Atividade:</w:t>
      </w:r>
      <w:r>
        <w:rPr>
          <w:rFonts w:ascii="Arial" w:eastAsia="Times New Roman" w:hAnsi="Arial" w:cs="Arial"/>
          <w:b/>
          <w:bCs/>
          <w:color w:val="201F1E"/>
          <w:sz w:val="24"/>
          <w:szCs w:val="24"/>
          <w:u w:val="single"/>
          <w:bdr w:val="none" w:sz="0" w:space="0" w:color="auto" w:frame="1"/>
          <w:lang w:eastAsia="pt-BR"/>
        </w:rPr>
        <w:t xml:space="preserve"> </w:t>
      </w:r>
      <w:r w:rsidR="00E873B7">
        <w:rPr>
          <w:rFonts w:ascii="Arial" w:eastAsia="Times New Roman" w:hAnsi="Arial" w:cs="Arial"/>
          <w:b/>
          <w:bCs/>
          <w:color w:val="201F1E"/>
          <w:sz w:val="24"/>
          <w:szCs w:val="24"/>
          <w:u w:val="single"/>
          <w:bdr w:val="none" w:sz="0" w:space="0" w:color="auto" w:frame="1"/>
          <w:lang w:eastAsia="pt-BR"/>
        </w:rPr>
        <w:t>Letras móveis</w:t>
      </w:r>
    </w:p>
    <w:p w14:paraId="0A9EF438" w14:textId="77777777" w:rsidR="00DD3817" w:rsidRDefault="00DE6098" w:rsidP="00DE609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 w:rsidRPr="00D241B2">
        <w:rPr>
          <w:rFonts w:ascii="Arial Black" w:hAnsi="Arial Black" w:cs="Arial"/>
          <w:sz w:val="24"/>
          <w:szCs w:val="24"/>
        </w:rPr>
        <w:t>Objetivo</w:t>
      </w:r>
      <w:r w:rsidRPr="0045769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6A153A">
        <w:rPr>
          <w:rFonts w:ascii="Arial" w:hAnsi="Arial" w:cs="Arial"/>
          <w:sz w:val="24"/>
          <w:szCs w:val="24"/>
        </w:rPr>
        <w:t>Organizar o pensamento, refletir sobre a escrita</w:t>
      </w:r>
      <w:r w:rsidR="00DD3817">
        <w:rPr>
          <w:rFonts w:ascii="Arial" w:hAnsi="Arial" w:cs="Arial"/>
          <w:sz w:val="24"/>
          <w:szCs w:val="24"/>
        </w:rPr>
        <w:t>, construir palavras.</w:t>
      </w:r>
    </w:p>
    <w:p w14:paraId="0F0BC2A4" w14:textId="77777777" w:rsidR="00101936" w:rsidRDefault="00DD3817" w:rsidP="00DE609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Interpretar advinhas.</w:t>
      </w:r>
    </w:p>
    <w:p w14:paraId="5136CD31" w14:textId="77777777" w:rsidR="00DD3817" w:rsidRDefault="00DD3817" w:rsidP="00DE609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Conhecer o sistema monetário brasileiro</w:t>
      </w:r>
    </w:p>
    <w:p w14:paraId="3E6AB2CF" w14:textId="77777777" w:rsidR="00101936" w:rsidRDefault="00DE6098" w:rsidP="00DE609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 w:rsidRPr="00D241B2">
        <w:rPr>
          <w:rFonts w:ascii="Arial Black" w:hAnsi="Arial Black" w:cs="Arial"/>
          <w:sz w:val="24"/>
          <w:szCs w:val="24"/>
        </w:rPr>
        <w:t>Materiais:</w:t>
      </w:r>
      <w:r>
        <w:rPr>
          <w:rFonts w:ascii="Arial Black" w:hAnsi="Arial Black" w:cs="Arial"/>
          <w:sz w:val="24"/>
          <w:szCs w:val="24"/>
        </w:rPr>
        <w:t xml:space="preserve"> </w:t>
      </w:r>
      <w:r w:rsidR="00DD3817" w:rsidRPr="00DD3817">
        <w:rPr>
          <w:rFonts w:ascii="Arial" w:hAnsi="Arial" w:cs="Arial"/>
          <w:sz w:val="24"/>
          <w:szCs w:val="24"/>
        </w:rPr>
        <w:t>Folha impressa</w:t>
      </w:r>
    </w:p>
    <w:p w14:paraId="1E5A7928" w14:textId="77777777" w:rsidR="00EC01C0" w:rsidRDefault="00EC01C0" w:rsidP="00AA394B">
      <w:pPr>
        <w:spacing w:line="276" w:lineRule="auto"/>
      </w:pPr>
    </w:p>
    <w:p w14:paraId="0FE6B1BA" w14:textId="77777777" w:rsidR="00AA394B" w:rsidRPr="00DD3817" w:rsidRDefault="00DD3817" w:rsidP="00AA394B">
      <w:pPr>
        <w:spacing w:line="276" w:lineRule="auto"/>
        <w:rPr>
          <w:rFonts w:ascii="Arial" w:hAnsi="Arial" w:cs="Arial"/>
          <w:sz w:val="24"/>
          <w:szCs w:val="24"/>
        </w:rPr>
      </w:pPr>
      <w:r w:rsidRPr="00DD3817">
        <w:rPr>
          <w:rFonts w:ascii="Arial" w:hAnsi="Arial" w:cs="Arial"/>
          <w:b/>
          <w:sz w:val="24"/>
          <w:szCs w:val="24"/>
        </w:rPr>
        <w:t>Recortes as letras e organize as palavras</w:t>
      </w:r>
      <w:r>
        <w:rPr>
          <w:rFonts w:ascii="Arial" w:hAnsi="Arial" w:cs="Arial"/>
          <w:sz w:val="24"/>
          <w:szCs w:val="24"/>
        </w:rPr>
        <w:t>:</w:t>
      </w:r>
    </w:p>
    <w:p w14:paraId="203CD6E8" w14:textId="77777777" w:rsidR="00E873B7" w:rsidRDefault="00E873B7" w:rsidP="00AA394B">
      <w:pPr>
        <w:spacing w:line="276" w:lineRule="auto"/>
      </w:pPr>
    </w:p>
    <w:p w14:paraId="590D4DCF" w14:textId="77777777" w:rsidR="00AA394B" w:rsidRDefault="00DD03DC" w:rsidP="00AA394B">
      <w:pPr>
        <w:spacing w:line="276" w:lineRule="auto"/>
      </w:pPr>
      <w:r>
        <w:rPr>
          <w:noProof/>
          <w:lang w:eastAsia="pt-BR"/>
        </w:rPr>
        <w:drawing>
          <wp:inline distT="0" distB="0" distL="0" distR="0" wp14:anchorId="43445873" wp14:editId="30021230">
            <wp:extent cx="1352550" cy="1060907"/>
            <wp:effectExtent l="0" t="0" r="0" b="0"/>
            <wp:docPr id="7" name="Imagem 7" descr="Pin em animais FLORESTA /selvag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n em animais FLORESTA /selvagen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6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EDBA2" w14:textId="77777777" w:rsidR="00DD3817" w:rsidRDefault="00DD3817" w:rsidP="00AA394B">
      <w:pPr>
        <w:spacing w:line="276" w:lineRule="auto"/>
      </w:pPr>
    </w:p>
    <w:p w14:paraId="2DECC319" w14:textId="77777777" w:rsidR="00DD3817" w:rsidRDefault="00DD3817" w:rsidP="00AA394B">
      <w:pPr>
        <w:spacing w:line="276" w:lineRule="auto"/>
      </w:pPr>
    </w:p>
    <w:p w14:paraId="6F0569A0" w14:textId="77777777" w:rsidR="00DD3817" w:rsidRDefault="00DD3817" w:rsidP="00AA394B">
      <w:pPr>
        <w:spacing w:line="276" w:lineRule="auto"/>
        <w:rPr>
          <w:rFonts w:ascii="Arial" w:hAnsi="Arial" w:cs="Arial"/>
          <w:sz w:val="24"/>
          <w:szCs w:val="24"/>
        </w:rPr>
      </w:pPr>
    </w:p>
    <w:p w14:paraId="3DB20D45" w14:textId="77777777" w:rsidR="00AA394B" w:rsidRDefault="00DD03DC" w:rsidP="00AA394B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A80902E" wp14:editId="11281F43">
            <wp:extent cx="1819275" cy="1373971"/>
            <wp:effectExtent l="0" t="0" r="0" b="0"/>
            <wp:docPr id="8" name="Imagem 8" descr="Desenhos de Helicóptero para Colorir , imprimir e pintar - Colorir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enhos de Helicóptero para Colorir , imprimir e pintar - Colorir.M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52" cy="137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3EA81" w14:textId="77777777" w:rsidR="00DD3817" w:rsidRDefault="00DD3817" w:rsidP="00AA394B">
      <w:pPr>
        <w:spacing w:line="276" w:lineRule="auto"/>
        <w:rPr>
          <w:rFonts w:ascii="Arial" w:hAnsi="Arial" w:cs="Arial"/>
          <w:sz w:val="24"/>
          <w:szCs w:val="24"/>
        </w:rPr>
      </w:pPr>
    </w:p>
    <w:p w14:paraId="7B3839EA" w14:textId="77777777" w:rsidR="00EC01C0" w:rsidRDefault="00DD03DC" w:rsidP="00EC01C0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B440C0E" wp14:editId="0C8F5034">
            <wp:extent cx="1514475" cy="1149158"/>
            <wp:effectExtent l="0" t="0" r="0" b="0"/>
            <wp:docPr id="11" name="Imagem 11" descr="Escola Dominical Infantil: Atividade para colorir: Hospital - Be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scola Dominical Infantil: Atividade para colorir: Hospital - Bete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376" cy="114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2CB4E" w14:textId="77777777" w:rsidR="00DD3817" w:rsidRDefault="00DD3817" w:rsidP="00EC01C0">
      <w:pPr>
        <w:spacing w:line="276" w:lineRule="auto"/>
        <w:rPr>
          <w:rFonts w:ascii="Arial" w:hAnsi="Arial" w:cs="Arial"/>
          <w:sz w:val="24"/>
          <w:szCs w:val="24"/>
        </w:rPr>
      </w:pPr>
    </w:p>
    <w:p w14:paraId="670E4E91" w14:textId="77777777" w:rsidR="00DD3817" w:rsidRDefault="00DD3817" w:rsidP="00EC01C0">
      <w:pPr>
        <w:spacing w:line="276" w:lineRule="auto"/>
        <w:rPr>
          <w:rFonts w:ascii="Arial" w:hAnsi="Arial" w:cs="Arial"/>
          <w:sz w:val="24"/>
          <w:szCs w:val="24"/>
        </w:rPr>
      </w:pPr>
    </w:p>
    <w:p w14:paraId="2AE90BB6" w14:textId="77777777" w:rsidR="00DD03DC" w:rsidRDefault="00DD03DC" w:rsidP="00EC01C0">
      <w:pPr>
        <w:spacing w:line="276" w:lineRule="auto"/>
        <w:rPr>
          <w:rFonts w:ascii="Arial" w:hAnsi="Arial" w:cs="Arial"/>
          <w:sz w:val="24"/>
          <w:szCs w:val="24"/>
        </w:rPr>
      </w:pPr>
    </w:p>
    <w:p w14:paraId="49730255" w14:textId="77777777" w:rsidR="00101936" w:rsidRDefault="00DD03DC" w:rsidP="00101936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1048991" wp14:editId="561E8619">
            <wp:extent cx="1264272" cy="981075"/>
            <wp:effectExtent l="0" t="0" r="0" b="0"/>
            <wp:docPr id="12" name="Imagem 12" descr="Pin em t-shirt research burger jo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n em t-shirt research burger join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662" cy="98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D6014" w14:textId="77777777" w:rsidR="00DD3817" w:rsidRDefault="00DD3817" w:rsidP="00101936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53CBBA01" w14:textId="77777777" w:rsidR="00DD03DC" w:rsidRDefault="00DD03DC" w:rsidP="00101936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49AB90EE" w14:textId="77777777" w:rsidR="00DD03DC" w:rsidRDefault="00DD03DC" w:rsidP="00101936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C0B41D3" wp14:editId="06E92634">
            <wp:extent cx="1371600" cy="1371600"/>
            <wp:effectExtent l="0" t="0" r="0" b="0"/>
            <wp:docPr id="14" name="Imagem 14" descr="Desenho de Homem vendo horas no relógio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enho de Homem vendo horas no relógio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605" cy="13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3C8C3" w14:textId="77777777" w:rsidR="00DD03DC" w:rsidRDefault="00DD03DC" w:rsidP="00101936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1E99B390" w14:textId="77777777" w:rsidR="00DD03DC" w:rsidRDefault="00DD03DC" w:rsidP="00101936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96B57C2" wp14:editId="66127029">
                <wp:extent cx="304800" cy="304800"/>
                <wp:effectExtent l="0" t="0" r="0" b="0"/>
                <wp:docPr id="27" name="AutoShape 34" descr="Papel Higiênico Desenho Para Colorir - Ultra Coloring P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FDED6B" id="AutoShape 34" o:spid="_x0000_s1026" alt="Papel Higiênico Desenho Para Colorir - Ultra Coloring Pag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t&#10;owiEGQIAAAsEAAAOAAAAAAAAAAAAAAAAAC4CAABkcnMvZTJvRG9jLnhtbFBLAQItABQABgAIAAAA&#10;IQBMoOks2AAAAAMBAAAPAAAAAAAAAAAAAAAAAHMEAABkcnMvZG93bnJldi54bWxQSwUGAAAAAAQA&#10;BADzAAAAe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6C65C80F" wp14:editId="17B8C842">
                <wp:extent cx="304800" cy="304800"/>
                <wp:effectExtent l="0" t="0" r="0" b="0"/>
                <wp:docPr id="34" name="AutoShape 36" descr="Vetores de Preto E Branco Desenho De Papel Higiênico e mais imagens de  Banheiro - Estrutura construída - i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E65271" id="AutoShape 36" o:spid="_x0000_s1026" alt="Vetores de Preto E Branco Desenho De Papel Higiênico e mais imagens de  Banheiro - Estrutura construída - iStoc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yY8kHPQIAAEEEAAAOAAAAAAAAAAAA&#10;AAAAAC4CAABkcnMvZTJvRG9jLnhtbFBLAQItABQABgAIAAAAIQBMoOks2AAAAAMBAAAPAAAAAAAA&#10;AAAAAAAAAJcEAABkcnMvZG93bnJldi54bWxQSwUGAAAAAAQABADzAAAAnAUAAAAA&#10;" filled="f" stroked="f">
                <o:lock v:ext="edit" aspectratio="t"/>
                <w10:anchorlock/>
              </v:rect>
            </w:pict>
          </mc:Fallback>
        </mc:AlternateContent>
      </w:r>
    </w:p>
    <w:p w14:paraId="098A632C" w14:textId="77777777" w:rsidR="00DD03DC" w:rsidRDefault="00DD03DC" w:rsidP="00101936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6E75987" wp14:editId="146269CF">
            <wp:extent cx="1800225" cy="1440180"/>
            <wp:effectExtent l="0" t="0" r="0" b="7620"/>
            <wp:docPr id="16" name="Imagem 16" descr="Sorriso Feliz Colorindo Do Papel Higiênico Ilustração do Vetor - Ilustração  de papel, isolado: 85529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orriso Feliz Colorindo Do Papel Higiênico Ilustração do Vetor - Ilustração  de papel, isolado: 855296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18" cy="14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B49E1" w14:textId="77777777" w:rsidR="00DD3817" w:rsidRDefault="00DD3817" w:rsidP="00101936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551E0DBC" w14:textId="77777777" w:rsidR="00DD3817" w:rsidRDefault="00DD3817" w:rsidP="00101936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7D01CCB2" w14:textId="77777777" w:rsidR="00DD3817" w:rsidRDefault="00DD3817" w:rsidP="00101936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4916BBFA" w14:textId="77777777" w:rsidR="00DD3817" w:rsidRDefault="00DD3817" w:rsidP="00101936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083654A5" w14:textId="77777777" w:rsidR="00DD3817" w:rsidRDefault="00DD3817" w:rsidP="00101936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2759E3DB" w14:textId="77777777" w:rsidR="00DB0BAA" w:rsidRDefault="00DD03DC" w:rsidP="00101936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1E81F4E8" wp14:editId="7A9D1F6D">
                <wp:extent cx="304800" cy="304800"/>
                <wp:effectExtent l="0" t="0" r="0" b="0"/>
                <wp:docPr id="36" name="AutoShape 38" descr="Papel Higiênico Desenho Para Colorir - Ultra Coloring P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39F7B0" id="AutoShape 38" o:spid="_x0000_s1026" alt="Papel Higiênico Desenho Para Colorir - Ultra Coloring Pag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c&#10;I/M8GQIAAAsEAAAOAAAAAAAAAAAAAAAAAC4CAABkcnMvZTJvRG9jLnhtbFBLAQItABQABgAIAAAA&#10;IQBMoOks2AAAAAMBAAAPAAAAAAAAAAAAAAAAAHMEAABkcnMvZG93bnJldi54bWxQSwUGAAAAAAQA&#10;BADzAAAAeAUAAAAA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5"/>
        <w:gridCol w:w="971"/>
        <w:gridCol w:w="964"/>
        <w:gridCol w:w="961"/>
        <w:gridCol w:w="967"/>
        <w:gridCol w:w="961"/>
        <w:gridCol w:w="967"/>
        <w:gridCol w:w="961"/>
        <w:gridCol w:w="944"/>
        <w:gridCol w:w="967"/>
      </w:tblGrid>
      <w:tr w:rsidR="00DB0BAA" w14:paraId="130D3A65" w14:textId="77777777" w:rsidTr="00DB0BAA">
        <w:tc>
          <w:tcPr>
            <w:tcW w:w="977" w:type="dxa"/>
          </w:tcPr>
          <w:p w14:paraId="3E871EF4" w14:textId="77777777" w:rsidR="00DB0BAA" w:rsidRP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lastRenderedPageBreak/>
              <w:t>O</w:t>
            </w:r>
          </w:p>
        </w:tc>
        <w:tc>
          <w:tcPr>
            <w:tcW w:w="977" w:type="dxa"/>
          </w:tcPr>
          <w:p w14:paraId="60BB3AAD" w14:textId="77777777" w:rsidR="00DB0BAA" w:rsidRP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M</w:t>
            </w:r>
          </w:p>
        </w:tc>
        <w:tc>
          <w:tcPr>
            <w:tcW w:w="978" w:type="dxa"/>
          </w:tcPr>
          <w:p w14:paraId="09C6D5FE" w14:textId="77777777" w:rsidR="00DB0BAA" w:rsidRP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A</w:t>
            </w:r>
          </w:p>
        </w:tc>
        <w:tc>
          <w:tcPr>
            <w:tcW w:w="978" w:type="dxa"/>
          </w:tcPr>
          <w:p w14:paraId="2C0C2E44" w14:textId="77777777" w:rsidR="00DB0BAA" w:rsidRP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T</w:t>
            </w:r>
          </w:p>
        </w:tc>
        <w:tc>
          <w:tcPr>
            <w:tcW w:w="978" w:type="dxa"/>
          </w:tcPr>
          <w:p w14:paraId="6A57BAFF" w14:textId="77777777" w:rsidR="00DB0BAA" w:rsidRP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O</w:t>
            </w:r>
          </w:p>
        </w:tc>
        <w:tc>
          <w:tcPr>
            <w:tcW w:w="978" w:type="dxa"/>
          </w:tcPr>
          <w:p w14:paraId="42ADAFBD" w14:textId="77777777" w:rsidR="00DB0BAA" w:rsidRP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P</w:t>
            </w:r>
          </w:p>
        </w:tc>
        <w:tc>
          <w:tcPr>
            <w:tcW w:w="978" w:type="dxa"/>
          </w:tcPr>
          <w:p w14:paraId="1C3BBD1B" w14:textId="77777777" w:rsidR="00DB0BAA" w:rsidRP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Ó</w:t>
            </w:r>
          </w:p>
        </w:tc>
        <w:tc>
          <w:tcPr>
            <w:tcW w:w="978" w:type="dxa"/>
          </w:tcPr>
          <w:p w14:paraId="3AD26750" w14:textId="77777777" w:rsidR="00DB0BAA" w:rsidRP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P</w:t>
            </w:r>
          </w:p>
        </w:tc>
        <w:tc>
          <w:tcPr>
            <w:tcW w:w="978" w:type="dxa"/>
          </w:tcPr>
          <w:p w14:paraId="34D22BE0" w14:textId="77777777" w:rsidR="00DB0BAA" w:rsidRP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I</w:t>
            </w:r>
          </w:p>
        </w:tc>
        <w:tc>
          <w:tcPr>
            <w:tcW w:w="978" w:type="dxa"/>
          </w:tcPr>
          <w:p w14:paraId="7DE9F29C" w14:textId="77777777" w:rsidR="00DB0BAA" w:rsidRP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H</w:t>
            </w:r>
          </w:p>
        </w:tc>
      </w:tr>
    </w:tbl>
    <w:p w14:paraId="7D85E192" w14:textId="77777777" w:rsidR="00DD03DC" w:rsidRDefault="00DD03DC" w:rsidP="00101936">
      <w:pPr>
        <w:spacing w:line="240" w:lineRule="auto"/>
        <w:rPr>
          <w:rFonts w:ascii="Arial Black" w:hAnsi="Arial Black" w:cs="Arial"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36"/>
        <w:gridCol w:w="697"/>
        <w:gridCol w:w="736"/>
        <w:gridCol w:w="777"/>
        <w:gridCol w:w="736"/>
      </w:tblGrid>
      <w:tr w:rsidR="00DB0BAA" w14:paraId="5B004597" w14:textId="77777777" w:rsidTr="00DB0BAA">
        <w:tc>
          <w:tcPr>
            <w:tcW w:w="651" w:type="dxa"/>
          </w:tcPr>
          <w:p w14:paraId="142B96AD" w14:textId="77777777" w:rsidR="00DB0BAA" w:rsidRP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P</w:t>
            </w:r>
          </w:p>
        </w:tc>
        <w:tc>
          <w:tcPr>
            <w:tcW w:w="651" w:type="dxa"/>
          </w:tcPr>
          <w:p w14:paraId="67402F68" w14:textId="77777777" w:rsidR="00DB0BAA" w:rsidRP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L</w:t>
            </w:r>
          </w:p>
        </w:tc>
        <w:tc>
          <w:tcPr>
            <w:tcW w:w="652" w:type="dxa"/>
          </w:tcPr>
          <w:p w14:paraId="24678A57" w14:textId="77777777" w:rsidR="00DB0BAA" w:rsidRP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E</w:t>
            </w:r>
          </w:p>
        </w:tc>
        <w:tc>
          <w:tcPr>
            <w:tcW w:w="652" w:type="dxa"/>
          </w:tcPr>
          <w:p w14:paraId="3332F21D" w14:textId="77777777" w:rsidR="00DB0BAA" w:rsidRP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A</w:t>
            </w:r>
          </w:p>
        </w:tc>
        <w:tc>
          <w:tcPr>
            <w:tcW w:w="652" w:type="dxa"/>
          </w:tcPr>
          <w:p w14:paraId="447F1974" w14:textId="77777777" w:rsidR="00DB0BAA" w:rsidRP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P</w:t>
            </w:r>
          </w:p>
        </w:tc>
      </w:tr>
    </w:tbl>
    <w:p w14:paraId="347A9284" w14:textId="77777777" w:rsidR="00DB0BAA" w:rsidRDefault="00DB0BAA" w:rsidP="00101936">
      <w:pPr>
        <w:spacing w:line="240" w:lineRule="auto"/>
        <w:rPr>
          <w:rFonts w:ascii="Arial Black" w:hAnsi="Arial Black" w:cs="Arial"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16"/>
        <w:gridCol w:w="777"/>
        <w:gridCol w:w="736"/>
        <w:gridCol w:w="816"/>
        <w:gridCol w:w="652"/>
        <w:gridCol w:w="816"/>
        <w:gridCol w:w="652"/>
        <w:gridCol w:w="816"/>
        <w:gridCol w:w="652"/>
      </w:tblGrid>
      <w:tr w:rsidR="00030D26" w:rsidRPr="00030D26" w14:paraId="54714768" w14:textId="77777777" w:rsidTr="00030D26">
        <w:tc>
          <w:tcPr>
            <w:tcW w:w="816" w:type="dxa"/>
          </w:tcPr>
          <w:p w14:paraId="5D539191" w14:textId="77777777" w:rsidR="00030D26" w:rsidRPr="00030D26" w:rsidRDefault="00030D26" w:rsidP="00AB2A8C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O</w:t>
            </w:r>
          </w:p>
        </w:tc>
        <w:tc>
          <w:tcPr>
            <w:tcW w:w="777" w:type="dxa"/>
          </w:tcPr>
          <w:p w14:paraId="6A0449AE" w14:textId="77777777" w:rsidR="00030D26" w:rsidRPr="00030D26" w:rsidRDefault="00030D26" w:rsidP="00AB2A8C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C</w:t>
            </w:r>
          </w:p>
        </w:tc>
        <w:tc>
          <w:tcPr>
            <w:tcW w:w="736" w:type="dxa"/>
          </w:tcPr>
          <w:p w14:paraId="418B8887" w14:textId="77777777" w:rsidR="00030D26" w:rsidRPr="00030D26" w:rsidRDefault="00030D26" w:rsidP="00AB2A8C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É</w:t>
            </w:r>
          </w:p>
        </w:tc>
        <w:tc>
          <w:tcPr>
            <w:tcW w:w="816" w:type="dxa"/>
          </w:tcPr>
          <w:p w14:paraId="21018799" w14:textId="77777777" w:rsidR="00030D26" w:rsidRPr="00030D26" w:rsidRDefault="00030D26" w:rsidP="00AB2A8C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N</w:t>
            </w:r>
          </w:p>
        </w:tc>
        <w:tc>
          <w:tcPr>
            <w:tcW w:w="652" w:type="dxa"/>
          </w:tcPr>
          <w:p w14:paraId="52BBC947" w14:textId="77777777" w:rsidR="00030D26" w:rsidRPr="00030D26" w:rsidRDefault="00030D26" w:rsidP="00AB2A8C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I</w:t>
            </w:r>
          </w:p>
        </w:tc>
        <w:tc>
          <w:tcPr>
            <w:tcW w:w="816" w:type="dxa"/>
          </w:tcPr>
          <w:p w14:paraId="09259AB0" w14:textId="77777777" w:rsidR="00030D26" w:rsidRPr="00030D26" w:rsidRDefault="00030D26" w:rsidP="00AB2A8C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G</w:t>
            </w:r>
          </w:p>
        </w:tc>
        <w:tc>
          <w:tcPr>
            <w:tcW w:w="652" w:type="dxa"/>
          </w:tcPr>
          <w:p w14:paraId="02AC0904" w14:textId="77777777" w:rsidR="00030D26" w:rsidRPr="00030D26" w:rsidRDefault="00030D26" w:rsidP="00AB2A8C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I</w:t>
            </w:r>
          </w:p>
        </w:tc>
        <w:tc>
          <w:tcPr>
            <w:tcW w:w="816" w:type="dxa"/>
          </w:tcPr>
          <w:p w14:paraId="1CE27EF9" w14:textId="77777777" w:rsidR="00030D26" w:rsidRPr="00030D26" w:rsidRDefault="00030D26" w:rsidP="00AB2A8C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H</w:t>
            </w:r>
          </w:p>
        </w:tc>
        <w:tc>
          <w:tcPr>
            <w:tcW w:w="652" w:type="dxa"/>
          </w:tcPr>
          <w:p w14:paraId="382DE9DB" w14:textId="77777777" w:rsidR="00030D26" w:rsidRPr="00030D26" w:rsidRDefault="00030D26" w:rsidP="00AB2A8C">
            <w:pPr>
              <w:rPr>
                <w:rFonts w:ascii="Arial Black" w:hAnsi="Arial Black" w:cs="Arial"/>
                <w:sz w:val="72"/>
                <w:szCs w:val="72"/>
              </w:rPr>
            </w:pPr>
            <w:r w:rsidRPr="00030D26">
              <w:rPr>
                <w:rFonts w:ascii="Arial Black" w:hAnsi="Arial Black" w:cs="Arial"/>
                <w:sz w:val="72"/>
                <w:szCs w:val="72"/>
              </w:rPr>
              <w:t>I</w:t>
            </w:r>
          </w:p>
        </w:tc>
      </w:tr>
    </w:tbl>
    <w:p w14:paraId="18CD3A40" w14:textId="77777777" w:rsidR="00DB0BAA" w:rsidRDefault="00DB0BAA" w:rsidP="00101936">
      <w:pPr>
        <w:spacing w:line="240" w:lineRule="auto"/>
        <w:rPr>
          <w:rFonts w:ascii="Arial Black" w:hAnsi="Arial Black" w:cs="Arial"/>
          <w:sz w:val="72"/>
          <w:szCs w:val="7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82"/>
        <w:gridCol w:w="879"/>
        <w:gridCol w:w="875"/>
        <w:gridCol w:w="875"/>
        <w:gridCol w:w="875"/>
        <w:gridCol w:w="882"/>
        <w:gridCol w:w="879"/>
        <w:gridCol w:w="853"/>
        <w:gridCol w:w="871"/>
        <w:gridCol w:w="875"/>
        <w:gridCol w:w="882"/>
      </w:tblGrid>
      <w:tr w:rsidR="00030D26" w14:paraId="45893690" w14:textId="77777777" w:rsidTr="00030D26">
        <w:tc>
          <w:tcPr>
            <w:tcW w:w="888" w:type="dxa"/>
          </w:tcPr>
          <w:p w14:paraId="14405815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O</w:t>
            </w:r>
          </w:p>
        </w:tc>
        <w:tc>
          <w:tcPr>
            <w:tcW w:w="889" w:type="dxa"/>
          </w:tcPr>
          <w:p w14:paraId="037FE544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R</w:t>
            </w:r>
          </w:p>
        </w:tc>
        <w:tc>
          <w:tcPr>
            <w:tcW w:w="889" w:type="dxa"/>
          </w:tcPr>
          <w:p w14:paraId="5C8B07B1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E</w:t>
            </w:r>
          </w:p>
        </w:tc>
        <w:tc>
          <w:tcPr>
            <w:tcW w:w="889" w:type="dxa"/>
          </w:tcPr>
          <w:p w14:paraId="5CB2EEA9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T</w:t>
            </w:r>
          </w:p>
        </w:tc>
        <w:tc>
          <w:tcPr>
            <w:tcW w:w="889" w:type="dxa"/>
          </w:tcPr>
          <w:p w14:paraId="577AAFAC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P</w:t>
            </w:r>
          </w:p>
        </w:tc>
        <w:tc>
          <w:tcPr>
            <w:tcW w:w="889" w:type="dxa"/>
          </w:tcPr>
          <w:p w14:paraId="18B23101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Ó</w:t>
            </w:r>
          </w:p>
        </w:tc>
        <w:tc>
          <w:tcPr>
            <w:tcW w:w="889" w:type="dxa"/>
          </w:tcPr>
          <w:p w14:paraId="070EACD6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C</w:t>
            </w:r>
          </w:p>
        </w:tc>
        <w:tc>
          <w:tcPr>
            <w:tcW w:w="889" w:type="dxa"/>
          </w:tcPr>
          <w:p w14:paraId="59094D6E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I</w:t>
            </w:r>
          </w:p>
        </w:tc>
        <w:tc>
          <w:tcPr>
            <w:tcW w:w="889" w:type="dxa"/>
          </w:tcPr>
          <w:p w14:paraId="54EC5DEF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L</w:t>
            </w:r>
          </w:p>
        </w:tc>
        <w:tc>
          <w:tcPr>
            <w:tcW w:w="889" w:type="dxa"/>
          </w:tcPr>
          <w:p w14:paraId="0ADC8606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E</w:t>
            </w:r>
          </w:p>
        </w:tc>
        <w:tc>
          <w:tcPr>
            <w:tcW w:w="889" w:type="dxa"/>
          </w:tcPr>
          <w:p w14:paraId="490E52BF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H</w:t>
            </w:r>
          </w:p>
        </w:tc>
      </w:tr>
    </w:tbl>
    <w:p w14:paraId="3BFF0F99" w14:textId="77777777" w:rsidR="00030D26" w:rsidRDefault="00030D26" w:rsidP="00030D26">
      <w:pPr>
        <w:spacing w:line="240" w:lineRule="auto"/>
        <w:jc w:val="right"/>
        <w:rPr>
          <w:rFonts w:ascii="Arial Black" w:hAnsi="Arial Black" w:cs="Arial"/>
          <w:sz w:val="72"/>
          <w:szCs w:val="7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31"/>
        <w:gridCol w:w="1218"/>
        <w:gridCol w:w="1154"/>
        <w:gridCol w:w="1218"/>
        <w:gridCol w:w="1218"/>
        <w:gridCol w:w="1241"/>
        <w:gridCol w:w="1241"/>
        <w:gridCol w:w="1107"/>
      </w:tblGrid>
      <w:tr w:rsidR="00030D26" w14:paraId="2C4A2997" w14:textId="77777777" w:rsidTr="00030D26">
        <w:tc>
          <w:tcPr>
            <w:tcW w:w="1257" w:type="dxa"/>
          </w:tcPr>
          <w:p w14:paraId="43063FE4" w14:textId="77777777" w:rsidR="00030D26" w:rsidRDefault="00030D26" w:rsidP="00030D26">
            <w:pPr>
              <w:jc w:val="center"/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A</w:t>
            </w:r>
          </w:p>
        </w:tc>
        <w:tc>
          <w:tcPr>
            <w:tcW w:w="1247" w:type="dxa"/>
          </w:tcPr>
          <w:p w14:paraId="61CDE977" w14:textId="77777777" w:rsidR="00030D26" w:rsidRDefault="00030D26" w:rsidP="00030D26">
            <w:pPr>
              <w:jc w:val="center"/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T</w:t>
            </w:r>
          </w:p>
        </w:tc>
        <w:tc>
          <w:tcPr>
            <w:tcW w:w="1193" w:type="dxa"/>
          </w:tcPr>
          <w:p w14:paraId="338259B1" w14:textId="77777777" w:rsidR="00030D26" w:rsidRDefault="00030D26" w:rsidP="00030D26">
            <w:pPr>
              <w:jc w:val="center"/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I</w:t>
            </w:r>
          </w:p>
        </w:tc>
        <w:tc>
          <w:tcPr>
            <w:tcW w:w="1247" w:type="dxa"/>
          </w:tcPr>
          <w:p w14:paraId="2AB79E83" w14:textId="77777777" w:rsidR="00030D26" w:rsidRDefault="00030D26" w:rsidP="00030D26">
            <w:pPr>
              <w:jc w:val="center"/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P</w:t>
            </w:r>
          </w:p>
        </w:tc>
        <w:tc>
          <w:tcPr>
            <w:tcW w:w="1247" w:type="dxa"/>
          </w:tcPr>
          <w:p w14:paraId="6148DECE" w14:textId="77777777" w:rsidR="00030D26" w:rsidRDefault="00030D26" w:rsidP="00030D26">
            <w:pPr>
              <w:jc w:val="center"/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S</w:t>
            </w:r>
          </w:p>
        </w:tc>
        <w:tc>
          <w:tcPr>
            <w:tcW w:w="1266" w:type="dxa"/>
          </w:tcPr>
          <w:p w14:paraId="43986F29" w14:textId="77777777" w:rsidR="00030D26" w:rsidRDefault="00030D26" w:rsidP="00030D26">
            <w:pPr>
              <w:jc w:val="center"/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O</w:t>
            </w:r>
          </w:p>
        </w:tc>
        <w:tc>
          <w:tcPr>
            <w:tcW w:w="1266" w:type="dxa"/>
          </w:tcPr>
          <w:p w14:paraId="49ED4811" w14:textId="77777777" w:rsidR="00030D26" w:rsidRDefault="00030D26" w:rsidP="00030D26">
            <w:pPr>
              <w:jc w:val="center"/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H</w:t>
            </w:r>
          </w:p>
        </w:tc>
        <w:tc>
          <w:tcPr>
            <w:tcW w:w="1131" w:type="dxa"/>
          </w:tcPr>
          <w:p w14:paraId="2EF29BA7" w14:textId="77777777" w:rsidR="00030D26" w:rsidRDefault="00030D26" w:rsidP="00030D26">
            <w:pPr>
              <w:jc w:val="center"/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L</w:t>
            </w:r>
          </w:p>
        </w:tc>
      </w:tr>
    </w:tbl>
    <w:p w14:paraId="342A4A1E" w14:textId="77777777" w:rsidR="00030D26" w:rsidRDefault="00030D26" w:rsidP="00101936">
      <w:pPr>
        <w:spacing w:line="240" w:lineRule="auto"/>
        <w:rPr>
          <w:rFonts w:ascii="Arial Black" w:hAnsi="Arial Black" w:cs="Arial"/>
          <w:sz w:val="72"/>
          <w:szCs w:val="7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0"/>
        <w:gridCol w:w="877"/>
        <w:gridCol w:w="873"/>
        <w:gridCol w:w="882"/>
        <w:gridCol w:w="882"/>
        <w:gridCol w:w="878"/>
        <w:gridCol w:w="882"/>
        <w:gridCol w:w="878"/>
        <w:gridCol w:w="896"/>
        <w:gridCol w:w="878"/>
        <w:gridCol w:w="882"/>
      </w:tblGrid>
      <w:tr w:rsidR="00030D26" w14:paraId="60740323" w14:textId="77777777" w:rsidTr="00030D26">
        <w:tc>
          <w:tcPr>
            <w:tcW w:w="888" w:type="dxa"/>
          </w:tcPr>
          <w:p w14:paraId="556A2695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</w:p>
        </w:tc>
        <w:tc>
          <w:tcPr>
            <w:tcW w:w="889" w:type="dxa"/>
          </w:tcPr>
          <w:p w14:paraId="6456F91E" w14:textId="77777777" w:rsidR="00030D26" w:rsidRDefault="006C6E7B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R</w:t>
            </w:r>
          </w:p>
        </w:tc>
        <w:tc>
          <w:tcPr>
            <w:tcW w:w="889" w:type="dxa"/>
          </w:tcPr>
          <w:p w14:paraId="779FEFAD" w14:textId="77777777" w:rsidR="00030D26" w:rsidRDefault="006C6E7B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E</w:t>
            </w:r>
          </w:p>
        </w:tc>
        <w:tc>
          <w:tcPr>
            <w:tcW w:w="889" w:type="dxa"/>
          </w:tcPr>
          <w:p w14:paraId="4DBAC2BF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U</w:t>
            </w:r>
          </w:p>
        </w:tc>
        <w:tc>
          <w:tcPr>
            <w:tcW w:w="889" w:type="dxa"/>
          </w:tcPr>
          <w:p w14:paraId="10CDFFD1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G</w:t>
            </w:r>
          </w:p>
        </w:tc>
        <w:tc>
          <w:tcPr>
            <w:tcW w:w="889" w:type="dxa"/>
          </w:tcPr>
          <w:p w14:paraId="49DBB404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R</w:t>
            </w:r>
          </w:p>
        </w:tc>
        <w:tc>
          <w:tcPr>
            <w:tcW w:w="889" w:type="dxa"/>
          </w:tcPr>
          <w:p w14:paraId="0C95D50C" w14:textId="77777777" w:rsidR="00030D26" w:rsidRDefault="006C6E7B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Ú</w:t>
            </w:r>
          </w:p>
        </w:tc>
        <w:tc>
          <w:tcPr>
            <w:tcW w:w="889" w:type="dxa"/>
          </w:tcPr>
          <w:p w14:paraId="6B1AEDCC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B</w:t>
            </w:r>
          </w:p>
        </w:tc>
        <w:tc>
          <w:tcPr>
            <w:tcW w:w="889" w:type="dxa"/>
          </w:tcPr>
          <w:p w14:paraId="03218D0B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M</w:t>
            </w:r>
          </w:p>
        </w:tc>
        <w:tc>
          <w:tcPr>
            <w:tcW w:w="889" w:type="dxa"/>
          </w:tcPr>
          <w:p w14:paraId="392CA20F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A</w:t>
            </w:r>
          </w:p>
        </w:tc>
        <w:tc>
          <w:tcPr>
            <w:tcW w:w="889" w:type="dxa"/>
          </w:tcPr>
          <w:p w14:paraId="0051E2BC" w14:textId="77777777" w:rsidR="00030D26" w:rsidRDefault="00030D26" w:rsidP="00101936">
            <w:pPr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H</w:t>
            </w:r>
          </w:p>
        </w:tc>
      </w:tr>
    </w:tbl>
    <w:p w14:paraId="5DA94270" w14:textId="77777777" w:rsidR="00030D26" w:rsidRDefault="00030D26" w:rsidP="00101936">
      <w:pPr>
        <w:spacing w:line="240" w:lineRule="auto"/>
        <w:rPr>
          <w:rFonts w:ascii="Arial Black" w:hAnsi="Arial Black" w:cs="Arial"/>
          <w:sz w:val="72"/>
          <w:szCs w:val="7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87"/>
        <w:gridCol w:w="1787"/>
        <w:gridCol w:w="1788"/>
        <w:gridCol w:w="1788"/>
        <w:gridCol w:w="1788"/>
      </w:tblGrid>
      <w:tr w:rsidR="006C6E7B" w14:paraId="19E16213" w14:textId="77777777" w:rsidTr="006C6E7B">
        <w:trPr>
          <w:trHeight w:val="1110"/>
        </w:trPr>
        <w:tc>
          <w:tcPr>
            <w:tcW w:w="1787" w:type="dxa"/>
          </w:tcPr>
          <w:p w14:paraId="41669A0E" w14:textId="77777777" w:rsidR="006C6E7B" w:rsidRDefault="006C6E7B" w:rsidP="006C6E7B">
            <w:pPr>
              <w:jc w:val="center"/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M</w:t>
            </w:r>
          </w:p>
        </w:tc>
        <w:tc>
          <w:tcPr>
            <w:tcW w:w="1787" w:type="dxa"/>
          </w:tcPr>
          <w:p w14:paraId="1830DCFC" w14:textId="77777777" w:rsidR="006C6E7B" w:rsidRDefault="006C6E7B" w:rsidP="006C6E7B">
            <w:pPr>
              <w:jc w:val="center"/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E</w:t>
            </w:r>
          </w:p>
        </w:tc>
        <w:tc>
          <w:tcPr>
            <w:tcW w:w="1788" w:type="dxa"/>
          </w:tcPr>
          <w:p w14:paraId="259A777B" w14:textId="77777777" w:rsidR="006C6E7B" w:rsidRDefault="006C6E7B" w:rsidP="006C6E7B">
            <w:pPr>
              <w:jc w:val="center"/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M</w:t>
            </w:r>
          </w:p>
        </w:tc>
        <w:tc>
          <w:tcPr>
            <w:tcW w:w="1788" w:type="dxa"/>
          </w:tcPr>
          <w:p w14:paraId="31E66B8C" w14:textId="77777777" w:rsidR="006C6E7B" w:rsidRDefault="006C6E7B" w:rsidP="006C6E7B">
            <w:pPr>
              <w:jc w:val="center"/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O</w:t>
            </w:r>
          </w:p>
        </w:tc>
        <w:tc>
          <w:tcPr>
            <w:tcW w:w="1788" w:type="dxa"/>
          </w:tcPr>
          <w:p w14:paraId="6FB8A6BC" w14:textId="77777777" w:rsidR="006C6E7B" w:rsidRDefault="006C6E7B" w:rsidP="006C6E7B">
            <w:pPr>
              <w:jc w:val="center"/>
              <w:rPr>
                <w:rFonts w:ascii="Arial Black" w:hAnsi="Arial Black" w:cs="Arial"/>
                <w:sz w:val="72"/>
                <w:szCs w:val="72"/>
              </w:rPr>
            </w:pPr>
            <w:r>
              <w:rPr>
                <w:rFonts w:ascii="Arial Black" w:hAnsi="Arial Black" w:cs="Arial"/>
                <w:sz w:val="72"/>
                <w:szCs w:val="72"/>
              </w:rPr>
              <w:t>H</w:t>
            </w:r>
          </w:p>
        </w:tc>
      </w:tr>
    </w:tbl>
    <w:p w14:paraId="767C3C67" w14:textId="77777777" w:rsidR="006C6E7B" w:rsidRPr="00030D26" w:rsidRDefault="006C6E7B" w:rsidP="00101936">
      <w:pPr>
        <w:spacing w:line="240" w:lineRule="auto"/>
        <w:rPr>
          <w:rFonts w:ascii="Arial Black" w:hAnsi="Arial Black" w:cs="Arial"/>
          <w:sz w:val="72"/>
          <w:szCs w:val="72"/>
        </w:rPr>
      </w:pPr>
    </w:p>
    <w:p w14:paraId="172642E4" w14:textId="77777777" w:rsidR="00DB0BAA" w:rsidRDefault="006C6E7B" w:rsidP="00101936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78CB8CCF" wp14:editId="33E5D6EA">
            <wp:extent cx="6410325" cy="6972300"/>
            <wp:effectExtent l="0" t="0" r="9525" b="0"/>
            <wp:docPr id="17" name="Imagem 17" descr="https://i.pinimg.com/564x/67/9c/e9/679ce9e30db961ee909a4d96c38cc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67/9c/e9/679ce9e30db961ee909a4d96c38cc1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6" t="37390" r="9591" b="6525"/>
                    <a:stretch/>
                  </pic:blipFill>
                  <pic:spPr bwMode="auto">
                    <a:xfrm>
                      <a:off x="0" y="0"/>
                      <a:ext cx="6413682" cy="697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0E7E4" w14:textId="77777777" w:rsidR="00DB0BAA" w:rsidRDefault="00DB0BAA" w:rsidP="00101936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1C2CDF1C" w14:textId="77777777" w:rsidR="00DB0BAA" w:rsidRDefault="006C6E7B" w:rsidP="00101936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3729046" wp14:editId="2D1588ED">
            <wp:extent cx="4857750" cy="1218612"/>
            <wp:effectExtent l="0" t="0" r="0" b="635"/>
            <wp:docPr id="20" name="Imagem 20" descr="https://i.pinimg.com/564x/67/9c/e9/679ce9e30db961ee909a4d96c38cc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67/9c/e9/679ce9e30db961ee909a4d96c38cc1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0" t="23087" r="35702" b="64116"/>
                    <a:stretch/>
                  </pic:blipFill>
                  <pic:spPr bwMode="auto">
                    <a:xfrm>
                      <a:off x="0" y="0"/>
                      <a:ext cx="4857750" cy="121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80161" w14:textId="77777777" w:rsidR="00DB0BAA" w:rsidRDefault="00DB0BAA" w:rsidP="00101936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16D98F4D" w14:textId="77777777" w:rsidR="00DB0BAA" w:rsidRDefault="00DB0BAA" w:rsidP="00101936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335B4522" w14:textId="77777777" w:rsidR="00DB0BAA" w:rsidRDefault="00734A2B" w:rsidP="00101936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2E32A81E" wp14:editId="68684D54">
            <wp:extent cx="6617603" cy="8658225"/>
            <wp:effectExtent l="0" t="0" r="0" b="0"/>
            <wp:docPr id="60" name="Imagem 60" descr="https://2.bp.blogspot.com/-_R9chOl4n6E/XK67P3IppAI/AAAAAAAABaw/51zTd2uZ17Uf8uQXsPHjnCW7JE4PQQ3IwCLcBGAs/s1600/matem%25C3%25A1tic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.bp.blogspot.com/-_R9chOl4n6E/XK67P3IppAI/AAAAAAAABaw/51zTd2uZ17Uf8uQXsPHjnCW7JE4PQQ3IwCLcBGAs/s1600/matem%25C3%25A1tica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" t="12984" r="7250" b="9738"/>
                    <a:stretch/>
                  </pic:blipFill>
                  <pic:spPr bwMode="auto">
                    <a:xfrm>
                      <a:off x="0" y="0"/>
                      <a:ext cx="6614980" cy="865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7E542" w14:textId="77777777" w:rsidR="006C6E7B" w:rsidRDefault="006C6E7B" w:rsidP="00101936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45A2E423" w14:textId="77777777" w:rsidR="00101936" w:rsidRPr="00F94C41" w:rsidRDefault="00101936" w:rsidP="00101936">
      <w:pPr>
        <w:tabs>
          <w:tab w:val="left" w:pos="2655"/>
        </w:tabs>
        <w:spacing w:line="240" w:lineRule="auto"/>
        <w:rPr>
          <w:rFonts w:ascii="Arial Black" w:hAnsi="Arial Black" w:cs="Arial"/>
          <w:sz w:val="28"/>
          <w:szCs w:val="28"/>
        </w:rPr>
      </w:pPr>
    </w:p>
    <w:p w14:paraId="1516FC11" w14:textId="77777777" w:rsidR="00101936" w:rsidRDefault="00101936" w:rsidP="00101936">
      <w:pPr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 wp14:anchorId="046B85D5" wp14:editId="2BF9E897">
            <wp:extent cx="6120130" cy="820963"/>
            <wp:effectExtent l="0" t="0" r="0" b="0"/>
            <wp:docPr id="6" name="Imagem 6" descr="https://lh4.googleusercontent.com/UJAPOxFkifUw8N5gBLJiKUFGNd-BESUmbOemwdfPlI0-ig5AfzyV7RaOHFYyvRlxFAJKkeuMnGbcXPycn-Ivbwqm5_bBNRexrzqVHT6OVnNrhzAuhYcoVdrC7ZAt7Tm9Jq-fWWksv1gKmxS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JAPOxFkifUw8N5gBLJiKUFGNd-BESUmbOemwdfPlI0-ig5AfzyV7RaOHFYyvRlxFAJKkeuMnGbcXPycn-Ivbwqm5_bBNRexrzqVHT6OVnNrhzAuhYcoVdrC7ZAt7Tm9Jq-fWWksv1gKmxSS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0DA7D" w14:textId="77777777" w:rsidR="00101936" w:rsidRPr="00EF44DE" w:rsidRDefault="00101936" w:rsidP="0010193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F44DE">
        <w:rPr>
          <w:rFonts w:ascii="Arial" w:hAnsi="Arial" w:cs="Arial"/>
          <w:b/>
          <w:sz w:val="24"/>
          <w:szCs w:val="24"/>
          <w:u w:val="single"/>
        </w:rPr>
        <w:t xml:space="preserve">ATIVIDADES COMPLEMENTARES DA EDUCAÇÃO ESPECIAL (INCLUSÃO) </w:t>
      </w:r>
    </w:p>
    <w:p w14:paraId="405ABDBC" w14:textId="77777777" w:rsidR="00101936" w:rsidRDefault="00101936" w:rsidP="0010193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Escola:</w:t>
      </w:r>
      <w:r w:rsidRPr="00A53249">
        <w:t xml:space="preserve"> </w:t>
      </w:r>
      <w:r w:rsidRPr="00A53249">
        <w:rPr>
          <w:rFonts w:ascii="Arial" w:hAnsi="Arial" w:cs="Arial"/>
          <w:b/>
          <w:sz w:val="24"/>
          <w:szCs w:val="24"/>
        </w:rPr>
        <w:t>E.M.E.F Proª Maria Célia Cabral do Amaral</w:t>
      </w:r>
    </w:p>
    <w:p w14:paraId="742DA458" w14:textId="77777777" w:rsidR="00101936" w:rsidRDefault="00101936" w:rsidP="0010193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Marilande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14:paraId="1606B603" w14:textId="77777777" w:rsidR="00101936" w:rsidRPr="003F25B7" w:rsidRDefault="00101936" w:rsidP="00101936">
      <w:pPr>
        <w:jc w:val="both"/>
        <w:rPr>
          <w:rFonts w:ascii="Arial" w:hAnsi="Arial" w:cs="Arial"/>
          <w:sz w:val="24"/>
          <w:szCs w:val="24"/>
        </w:rPr>
      </w:pPr>
      <w:r w:rsidRPr="004A53F6">
        <w:rPr>
          <w:rFonts w:ascii="Arial" w:hAnsi="Arial" w:cs="Arial"/>
          <w:b/>
          <w:sz w:val="24"/>
          <w:szCs w:val="24"/>
        </w:rPr>
        <w:t>Data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DD3817">
        <w:rPr>
          <w:rFonts w:ascii="Arial" w:hAnsi="Arial" w:cs="Arial"/>
          <w:sz w:val="24"/>
          <w:szCs w:val="24"/>
        </w:rPr>
        <w:t>19/07/21 a 23/07/21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A815640" w14:textId="77777777" w:rsidR="00101936" w:rsidRPr="008C4DE0" w:rsidRDefault="00101936" w:rsidP="00101936">
      <w:pPr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>A atividade deverá ser entregue para professora de Educaçã</w:t>
      </w:r>
      <w:r>
        <w:rPr>
          <w:rFonts w:ascii="Arial" w:hAnsi="Arial" w:cs="Arial"/>
          <w:sz w:val="24"/>
          <w:szCs w:val="24"/>
        </w:rPr>
        <w:t>o Especial no retorno às aulas.</w:t>
      </w:r>
    </w:p>
    <w:p w14:paraId="6ED6A1D3" w14:textId="77777777" w:rsidR="00CE4320" w:rsidRDefault="00101936" w:rsidP="00CE4320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Bibliografia</w:t>
      </w:r>
      <w:r w:rsidR="00CE4320">
        <w:rPr>
          <w:rFonts w:ascii="Arial" w:hAnsi="Arial" w:cs="Arial"/>
        </w:rPr>
        <w:t>:</w:t>
      </w:r>
      <w:r w:rsidR="00CE4320">
        <w:t xml:space="preserve"> </w:t>
      </w:r>
      <w:hyperlink r:id="rId23" w:history="1">
        <w:r w:rsidR="00CE4320">
          <w:rPr>
            <w:rStyle w:val="Hyperlink"/>
            <w:rFonts w:ascii="Arial" w:hAnsi="Arial" w:cs="Arial"/>
          </w:rPr>
          <w:t>https://truewaykids.com/pt/a-arca-de-noe/</w:t>
        </w:r>
      </w:hyperlink>
    </w:p>
    <w:p w14:paraId="3B0B0DEB" w14:textId="77777777" w:rsidR="00CE4320" w:rsidRDefault="00524C9D" w:rsidP="00CE4320">
      <w:pPr>
        <w:jc w:val="both"/>
        <w:rPr>
          <w:rFonts w:ascii="Arial" w:hAnsi="Arial" w:cs="Arial"/>
        </w:rPr>
      </w:pPr>
      <w:hyperlink r:id="rId24" w:history="1">
        <w:r w:rsidR="00CE4320">
          <w:rPr>
            <w:rStyle w:val="Hyperlink"/>
            <w:rFonts w:ascii="Arial" w:hAnsi="Arial" w:cs="Arial"/>
          </w:rPr>
          <w:t>https://atividadesparaeducadores.blogspot.com/2017/03/1-ano-contando-os-animais-2.html</w:t>
        </w:r>
      </w:hyperlink>
    </w:p>
    <w:p w14:paraId="3221CA5C" w14:textId="77777777" w:rsidR="00CE4320" w:rsidRDefault="00CE4320" w:rsidP="00CE4320">
      <w:pPr>
        <w:jc w:val="both"/>
        <w:rPr>
          <w:rFonts w:ascii="Arial" w:hAnsi="Arial" w:cs="Arial"/>
        </w:rPr>
      </w:pPr>
    </w:p>
    <w:p w14:paraId="555D0B08" w14:textId="77777777" w:rsidR="00CE4320" w:rsidRDefault="00CE4320" w:rsidP="00CE4320">
      <w:pPr>
        <w:spacing w:line="276" w:lineRule="auto"/>
        <w:rPr>
          <w:rFonts w:ascii="Arial" w:hAnsi="Arial" w:cs="Arial"/>
          <w:sz w:val="24"/>
          <w:szCs w:val="24"/>
        </w:rPr>
      </w:pPr>
    </w:p>
    <w:p w14:paraId="6D7D030D" w14:textId="77777777" w:rsidR="00CE4320" w:rsidRDefault="00CE4320" w:rsidP="00CE432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bCs/>
          <w:color w:val="201F1E"/>
          <w:sz w:val="24"/>
          <w:szCs w:val="24"/>
          <w:u w:val="single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color w:val="201F1E"/>
          <w:sz w:val="24"/>
          <w:szCs w:val="24"/>
          <w:u w:val="single"/>
          <w:bdr w:val="none" w:sz="0" w:space="0" w:color="auto" w:frame="1"/>
          <w:lang w:eastAsia="pt-BR"/>
        </w:rPr>
        <w:t xml:space="preserve">Atividade: </w:t>
      </w:r>
      <w:r w:rsidR="00DD3817">
        <w:rPr>
          <w:rFonts w:ascii="Arial" w:eastAsia="Times New Roman" w:hAnsi="Arial" w:cs="Arial"/>
          <w:b/>
          <w:bCs/>
          <w:color w:val="201F1E"/>
          <w:sz w:val="24"/>
          <w:szCs w:val="24"/>
          <w:u w:val="single"/>
          <w:bdr w:val="none" w:sz="0" w:space="0" w:color="auto" w:frame="1"/>
          <w:lang w:eastAsia="pt-BR"/>
        </w:rPr>
        <w:t>Quantos animais tem?</w:t>
      </w:r>
    </w:p>
    <w:p w14:paraId="6FEAFF0F" w14:textId="77777777" w:rsidR="00CE4320" w:rsidRDefault="00CE4320" w:rsidP="00CE432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2547CDAC" w14:textId="77777777" w:rsidR="00CE4320" w:rsidRDefault="00CE4320" w:rsidP="00CE4320">
      <w:pPr>
        <w:tabs>
          <w:tab w:val="left" w:pos="11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Objetivo: </w:t>
      </w:r>
      <w:r>
        <w:rPr>
          <w:rFonts w:ascii="Arial" w:hAnsi="Arial" w:cs="Arial"/>
          <w:sz w:val="24"/>
          <w:szCs w:val="24"/>
        </w:rPr>
        <w:t>Contar e relacionar quantidade e números.</w:t>
      </w:r>
    </w:p>
    <w:p w14:paraId="4EAA16A0" w14:textId="77777777" w:rsidR="00CE4320" w:rsidRDefault="00CE4320" w:rsidP="00CE4320">
      <w:pPr>
        <w:tabs>
          <w:tab w:val="left" w:pos="114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Materiais</w:t>
      </w:r>
      <w:r>
        <w:rPr>
          <w:rFonts w:ascii="Arial" w:hAnsi="Arial" w:cs="Arial"/>
          <w:sz w:val="24"/>
          <w:szCs w:val="24"/>
        </w:rPr>
        <w:t>: Atividade impressa</w:t>
      </w:r>
    </w:p>
    <w:p w14:paraId="6E32DB7A" w14:textId="77777777" w:rsidR="00CE4320" w:rsidRDefault="00CE4320" w:rsidP="00CE4320">
      <w:pPr>
        <w:tabs>
          <w:tab w:val="left" w:pos="11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Desenvolvimento: </w:t>
      </w:r>
      <w:r>
        <w:rPr>
          <w:rFonts w:ascii="Arial" w:hAnsi="Arial" w:cs="Arial"/>
          <w:sz w:val="24"/>
          <w:szCs w:val="24"/>
        </w:rPr>
        <w:t>Colorir os círculos de acordo com a quantidade de animais de cada conjunto e em seguida escrever o número que os presenta.</w:t>
      </w:r>
    </w:p>
    <w:p w14:paraId="301AD1FB" w14:textId="77777777" w:rsidR="00101936" w:rsidRDefault="00101936" w:rsidP="00101936">
      <w:pPr>
        <w:jc w:val="both"/>
      </w:pPr>
    </w:p>
    <w:p w14:paraId="0FF64B00" w14:textId="77777777" w:rsidR="00CE4320" w:rsidRDefault="00CE4320" w:rsidP="00101936">
      <w:pPr>
        <w:jc w:val="both"/>
      </w:pPr>
    </w:p>
    <w:p w14:paraId="76A7F70B" w14:textId="77777777" w:rsidR="00CE4320" w:rsidRDefault="00CE4320" w:rsidP="00101936">
      <w:pPr>
        <w:jc w:val="both"/>
      </w:pPr>
    </w:p>
    <w:p w14:paraId="24BD5C1B" w14:textId="77777777" w:rsidR="00CE4320" w:rsidRDefault="00CE4320" w:rsidP="00101936">
      <w:pPr>
        <w:jc w:val="both"/>
      </w:pPr>
    </w:p>
    <w:p w14:paraId="0F833C12" w14:textId="77777777" w:rsidR="00CE4320" w:rsidRDefault="00CE4320" w:rsidP="00101936">
      <w:pPr>
        <w:jc w:val="both"/>
      </w:pPr>
    </w:p>
    <w:p w14:paraId="38A44439" w14:textId="77777777" w:rsidR="00CE4320" w:rsidRDefault="00CE4320" w:rsidP="00101936">
      <w:pPr>
        <w:jc w:val="both"/>
      </w:pPr>
    </w:p>
    <w:p w14:paraId="10DA15B4" w14:textId="77777777" w:rsidR="00CE4320" w:rsidRDefault="00CE4320" w:rsidP="00101936">
      <w:pPr>
        <w:jc w:val="both"/>
      </w:pPr>
    </w:p>
    <w:p w14:paraId="197F4973" w14:textId="77777777" w:rsidR="00CE4320" w:rsidRDefault="00CE4320" w:rsidP="00101936">
      <w:pPr>
        <w:jc w:val="both"/>
      </w:pPr>
    </w:p>
    <w:p w14:paraId="433176F3" w14:textId="77777777" w:rsidR="00CE4320" w:rsidRDefault="00CE4320" w:rsidP="00101936">
      <w:pPr>
        <w:jc w:val="both"/>
      </w:pPr>
    </w:p>
    <w:p w14:paraId="5BAD2EA1" w14:textId="77777777" w:rsidR="00CE4320" w:rsidRDefault="00CE4320" w:rsidP="00101936">
      <w:pPr>
        <w:jc w:val="both"/>
      </w:pPr>
    </w:p>
    <w:p w14:paraId="1DE2B4FA" w14:textId="77777777" w:rsidR="00CE4320" w:rsidRDefault="00CE4320" w:rsidP="00101936">
      <w:pPr>
        <w:jc w:val="both"/>
      </w:pPr>
    </w:p>
    <w:p w14:paraId="1D45902C" w14:textId="77777777" w:rsidR="00CE4320" w:rsidRDefault="00CE4320" w:rsidP="00101936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2D5CA2C7" wp14:editId="55DD6F6D">
            <wp:extent cx="6248400" cy="8753475"/>
            <wp:effectExtent l="0" t="0" r="0" b="0"/>
            <wp:docPr id="5" name="Imagem 5" descr="https://i.pinimg.com/564x/14/b9/65/14b96500fcb290c0ab7ca3cb7da254b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https://i.pinimg.com/564x/14/b9/65/14b96500fcb290c0ab7ca3cb7da254bb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285" r="-2128"/>
                    <a:stretch/>
                  </pic:blipFill>
                  <pic:spPr bwMode="auto">
                    <a:xfrm>
                      <a:off x="0" y="0"/>
                      <a:ext cx="6250522" cy="87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8A80D" w14:textId="77777777" w:rsidR="008C4DE0" w:rsidRDefault="008C4DE0" w:rsidP="00597ACE">
      <w:pPr>
        <w:spacing w:line="276" w:lineRule="auto"/>
        <w:rPr>
          <w:rFonts w:ascii="Arial" w:hAnsi="Arial" w:cs="Arial"/>
          <w:sz w:val="24"/>
          <w:szCs w:val="24"/>
        </w:rPr>
      </w:pPr>
    </w:p>
    <w:p w14:paraId="1713B9D1" w14:textId="77777777" w:rsidR="00EC01C0" w:rsidRDefault="00EC01C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6ACC3827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B089F36" wp14:editId="04D0A2B4">
            <wp:extent cx="5612130" cy="7639685"/>
            <wp:effectExtent l="0" t="0" r="7620" b="0"/>
            <wp:docPr id="3" name="Imagem 3" descr="https://i.pinimg.com/564x/43/31/0c/43310cf20930caec55b1d60e874236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https://i.pinimg.com/564x/43/31/0c/43310cf20930caec55b1d60e87423674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550" r="-177" b="7027"/>
                    <a:stretch/>
                  </pic:blipFill>
                  <pic:spPr bwMode="auto">
                    <a:xfrm>
                      <a:off x="0" y="0"/>
                      <a:ext cx="561213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316F8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20E50A07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0DBE7188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5E1630B7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1457D32B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084CE7AD" w14:textId="77777777" w:rsidR="00DD3817" w:rsidRDefault="00DD3817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09607D2A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55AE7944" w14:textId="77777777" w:rsidR="00CE4320" w:rsidRDefault="00CE4320" w:rsidP="00CE4320">
      <w:pPr>
        <w:tabs>
          <w:tab w:val="left" w:pos="114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Atividade: O que os animais comem?</w:t>
      </w:r>
    </w:p>
    <w:p w14:paraId="216F0AB5" w14:textId="77777777" w:rsidR="00CE4320" w:rsidRDefault="00CE4320" w:rsidP="00CE4320">
      <w:pPr>
        <w:tabs>
          <w:tab w:val="left" w:pos="1140"/>
        </w:tabs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  <w:b/>
          <w:sz w:val="24"/>
          <w:szCs w:val="24"/>
        </w:rPr>
        <w:t>Objetivo:</w:t>
      </w:r>
      <w:r>
        <w:rPr>
          <w:rFonts w:ascii="Arial" w:eastAsia="Times New Roman" w:hAnsi="Arial" w:cs="Arial"/>
          <w:lang w:eastAsia="pt-BR"/>
        </w:rPr>
        <w:t xml:space="preserve"> Observar, relacionar os alimentos diferentes e o que cada animal se alimenta.</w:t>
      </w:r>
    </w:p>
    <w:p w14:paraId="3BFA95E6" w14:textId="77777777" w:rsidR="00CE4320" w:rsidRDefault="00CE4320" w:rsidP="00CE4320">
      <w:pPr>
        <w:tabs>
          <w:tab w:val="left" w:pos="1140"/>
        </w:tabs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Desenvolvimento: </w:t>
      </w:r>
      <w:r>
        <w:rPr>
          <w:rFonts w:ascii="Arial" w:eastAsia="Times New Roman" w:hAnsi="Arial" w:cs="Arial"/>
          <w:sz w:val="24"/>
          <w:szCs w:val="24"/>
          <w:lang w:eastAsia="pt-BR"/>
        </w:rPr>
        <w:t>Colar a cartela e a figura dos alimentos numa cartolina, depois espalhar numa mesa a cartela e as figuras pedir para a criança observar e classificar os alimentos de cada animal.</w:t>
      </w:r>
    </w:p>
    <w:p w14:paraId="175571B9" w14:textId="77777777" w:rsidR="00CE4320" w:rsidRDefault="00CE4320" w:rsidP="00CE4320">
      <w:pPr>
        <w:tabs>
          <w:tab w:val="left" w:pos="1140"/>
        </w:tabs>
        <w:rPr>
          <w:rFonts w:ascii="Arial" w:eastAsia="Times New Roman" w:hAnsi="Arial" w:cs="Arial"/>
          <w:sz w:val="24"/>
          <w:szCs w:val="24"/>
          <w:lang w:eastAsia="pt-BR"/>
        </w:rPr>
      </w:pPr>
    </w:p>
    <w:p w14:paraId="43F87F87" w14:textId="77777777" w:rsidR="00CE4320" w:rsidRDefault="00CE4320" w:rsidP="00CE4320">
      <w:pPr>
        <w:tabs>
          <w:tab w:val="left" w:pos="1140"/>
        </w:tabs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52FE7CD3" wp14:editId="080795A7">
            <wp:extent cx="5612130" cy="2405380"/>
            <wp:effectExtent l="0" t="0" r="7620" b="0"/>
            <wp:docPr id="9" name="Imagem 9" descr="https://i.pinimg.com/564x/98/67/9c/98679c3bbdc45889f712d676e0a492c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https://i.pinimg.com/564x/98/67/9c/98679c3bbdc45889f712d676e0a492ca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" t="70664" r="1041"/>
                    <a:stretch/>
                  </pic:blipFill>
                  <pic:spPr bwMode="auto">
                    <a:xfrm>
                      <a:off x="0" y="0"/>
                      <a:ext cx="561213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13629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73C78DBF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4995C3D5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1186AE81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76E14275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3ABF7A2A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5EBE7A3E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4C648652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4781E3E9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5D113F9A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79C1EE9A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1FEB8D39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2A95802D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4463083A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263F76A8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6BB7DFD9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0813795A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6E232C5D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5669CE3D" w14:textId="77777777" w:rsidR="00CE4320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604E9D5" wp14:editId="258B52C4">
            <wp:extent cx="5612130" cy="5812790"/>
            <wp:effectExtent l="0" t="0" r="7620" b="0"/>
            <wp:docPr id="10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" t="1443" r="3941"/>
                    <a:stretch/>
                  </pic:blipFill>
                  <pic:spPr bwMode="auto">
                    <a:xfrm>
                      <a:off x="0" y="0"/>
                      <a:ext cx="5612130" cy="581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9EE13" w14:textId="77777777" w:rsidR="00CE4320" w:rsidRPr="00380143" w:rsidRDefault="00CE432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CE4320" w:rsidRPr="00380143" w:rsidSect="004B546B">
      <w:pgSz w:w="11906" w:h="16838"/>
      <w:pgMar w:top="851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D8600" w14:textId="77777777" w:rsidR="00524C9D" w:rsidRDefault="00524C9D" w:rsidP="003C4911">
      <w:pPr>
        <w:spacing w:after="0" w:line="240" w:lineRule="auto"/>
      </w:pPr>
      <w:r>
        <w:separator/>
      </w:r>
    </w:p>
  </w:endnote>
  <w:endnote w:type="continuationSeparator" w:id="0">
    <w:p w14:paraId="2B745556" w14:textId="77777777" w:rsidR="00524C9D" w:rsidRDefault="00524C9D" w:rsidP="003C4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2CDFD5" w14:textId="77777777" w:rsidR="00524C9D" w:rsidRDefault="00524C9D" w:rsidP="003C4911">
      <w:pPr>
        <w:spacing w:after="0" w:line="240" w:lineRule="auto"/>
      </w:pPr>
      <w:r>
        <w:separator/>
      </w:r>
    </w:p>
  </w:footnote>
  <w:footnote w:type="continuationSeparator" w:id="0">
    <w:p w14:paraId="4CF58A28" w14:textId="77777777" w:rsidR="00524C9D" w:rsidRDefault="00524C9D" w:rsidP="003C4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267F11"/>
    <w:multiLevelType w:val="multilevel"/>
    <w:tmpl w:val="2D544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643"/>
    <w:rsid w:val="00006C9E"/>
    <w:rsid w:val="000130B2"/>
    <w:rsid w:val="00030D26"/>
    <w:rsid w:val="00032458"/>
    <w:rsid w:val="00043BEE"/>
    <w:rsid w:val="0006674A"/>
    <w:rsid w:val="000B60DE"/>
    <w:rsid w:val="000E10DF"/>
    <w:rsid w:val="000E5808"/>
    <w:rsid w:val="00101936"/>
    <w:rsid w:val="001218F1"/>
    <w:rsid w:val="00123B24"/>
    <w:rsid w:val="001242F9"/>
    <w:rsid w:val="00124EFB"/>
    <w:rsid w:val="00134B23"/>
    <w:rsid w:val="001405BF"/>
    <w:rsid w:val="00146649"/>
    <w:rsid w:val="00160931"/>
    <w:rsid w:val="001A7CC2"/>
    <w:rsid w:val="001B1ADA"/>
    <w:rsid w:val="001B40AE"/>
    <w:rsid w:val="001D23CD"/>
    <w:rsid w:val="001D2A71"/>
    <w:rsid w:val="00201466"/>
    <w:rsid w:val="00213682"/>
    <w:rsid w:val="00241641"/>
    <w:rsid w:val="00254617"/>
    <w:rsid w:val="002A20D5"/>
    <w:rsid w:val="002D397B"/>
    <w:rsid w:val="002F7F51"/>
    <w:rsid w:val="00304E37"/>
    <w:rsid w:val="0033362A"/>
    <w:rsid w:val="00354932"/>
    <w:rsid w:val="00374125"/>
    <w:rsid w:val="00380143"/>
    <w:rsid w:val="00385A2C"/>
    <w:rsid w:val="003A44AB"/>
    <w:rsid w:val="003C4911"/>
    <w:rsid w:val="003F25B7"/>
    <w:rsid w:val="003F5734"/>
    <w:rsid w:val="00403EAB"/>
    <w:rsid w:val="004049D5"/>
    <w:rsid w:val="00443AEC"/>
    <w:rsid w:val="004527E3"/>
    <w:rsid w:val="00463D32"/>
    <w:rsid w:val="004660B8"/>
    <w:rsid w:val="00482A2C"/>
    <w:rsid w:val="0048757B"/>
    <w:rsid w:val="0049196A"/>
    <w:rsid w:val="004A0736"/>
    <w:rsid w:val="004B546B"/>
    <w:rsid w:val="005044B1"/>
    <w:rsid w:val="0051333E"/>
    <w:rsid w:val="0052205B"/>
    <w:rsid w:val="00524C9D"/>
    <w:rsid w:val="00532F4A"/>
    <w:rsid w:val="0056064F"/>
    <w:rsid w:val="005811CB"/>
    <w:rsid w:val="005819B5"/>
    <w:rsid w:val="00587725"/>
    <w:rsid w:val="00595EF6"/>
    <w:rsid w:val="00596C16"/>
    <w:rsid w:val="00597ACE"/>
    <w:rsid w:val="005A4F54"/>
    <w:rsid w:val="005A5BA9"/>
    <w:rsid w:val="005B6681"/>
    <w:rsid w:val="005D00AF"/>
    <w:rsid w:val="005D66E9"/>
    <w:rsid w:val="005F6F4F"/>
    <w:rsid w:val="00601310"/>
    <w:rsid w:val="00631326"/>
    <w:rsid w:val="0063572F"/>
    <w:rsid w:val="0064798C"/>
    <w:rsid w:val="00662C5D"/>
    <w:rsid w:val="00687725"/>
    <w:rsid w:val="0069567E"/>
    <w:rsid w:val="00697C7B"/>
    <w:rsid w:val="006A153A"/>
    <w:rsid w:val="006A7643"/>
    <w:rsid w:val="006B142E"/>
    <w:rsid w:val="006C6E7B"/>
    <w:rsid w:val="006E584E"/>
    <w:rsid w:val="00730D8D"/>
    <w:rsid w:val="007339D9"/>
    <w:rsid w:val="00734A2B"/>
    <w:rsid w:val="00737955"/>
    <w:rsid w:val="007427DB"/>
    <w:rsid w:val="00753392"/>
    <w:rsid w:val="00755CA2"/>
    <w:rsid w:val="00774121"/>
    <w:rsid w:val="00777C8C"/>
    <w:rsid w:val="00786DBC"/>
    <w:rsid w:val="007906D1"/>
    <w:rsid w:val="00790DFF"/>
    <w:rsid w:val="007B3FA5"/>
    <w:rsid w:val="007C047E"/>
    <w:rsid w:val="007C2304"/>
    <w:rsid w:val="007D4BA8"/>
    <w:rsid w:val="007E4652"/>
    <w:rsid w:val="007E58EF"/>
    <w:rsid w:val="00804AD1"/>
    <w:rsid w:val="00807D25"/>
    <w:rsid w:val="008149C8"/>
    <w:rsid w:val="00856B5F"/>
    <w:rsid w:val="00860478"/>
    <w:rsid w:val="00874A09"/>
    <w:rsid w:val="00897354"/>
    <w:rsid w:val="008C4DE0"/>
    <w:rsid w:val="00913285"/>
    <w:rsid w:val="009234BC"/>
    <w:rsid w:val="00964155"/>
    <w:rsid w:val="00986BFF"/>
    <w:rsid w:val="00994BA6"/>
    <w:rsid w:val="009B26C7"/>
    <w:rsid w:val="009E02FB"/>
    <w:rsid w:val="009F4E2D"/>
    <w:rsid w:val="009F581C"/>
    <w:rsid w:val="00A04D3C"/>
    <w:rsid w:val="00A13A54"/>
    <w:rsid w:val="00A14D1B"/>
    <w:rsid w:val="00A22B0F"/>
    <w:rsid w:val="00A3094D"/>
    <w:rsid w:val="00A35716"/>
    <w:rsid w:val="00A413F1"/>
    <w:rsid w:val="00A53249"/>
    <w:rsid w:val="00A57226"/>
    <w:rsid w:val="00A608FC"/>
    <w:rsid w:val="00A84BF0"/>
    <w:rsid w:val="00A854E1"/>
    <w:rsid w:val="00AA394B"/>
    <w:rsid w:val="00AA6EDA"/>
    <w:rsid w:val="00AB45E2"/>
    <w:rsid w:val="00AC7D1B"/>
    <w:rsid w:val="00AE2EB2"/>
    <w:rsid w:val="00AE5EFE"/>
    <w:rsid w:val="00B114FB"/>
    <w:rsid w:val="00B34DA7"/>
    <w:rsid w:val="00B42535"/>
    <w:rsid w:val="00B522F8"/>
    <w:rsid w:val="00B904D2"/>
    <w:rsid w:val="00B921A6"/>
    <w:rsid w:val="00BA0D23"/>
    <w:rsid w:val="00BC1B65"/>
    <w:rsid w:val="00BE280E"/>
    <w:rsid w:val="00BF524F"/>
    <w:rsid w:val="00BF7513"/>
    <w:rsid w:val="00C21C6B"/>
    <w:rsid w:val="00C23DF9"/>
    <w:rsid w:val="00C378BD"/>
    <w:rsid w:val="00C56EA7"/>
    <w:rsid w:val="00C85A89"/>
    <w:rsid w:val="00CA58E5"/>
    <w:rsid w:val="00CB5AC3"/>
    <w:rsid w:val="00CD3990"/>
    <w:rsid w:val="00CE0C38"/>
    <w:rsid w:val="00CE4320"/>
    <w:rsid w:val="00CF7E99"/>
    <w:rsid w:val="00D01484"/>
    <w:rsid w:val="00D15282"/>
    <w:rsid w:val="00D4797F"/>
    <w:rsid w:val="00D660AB"/>
    <w:rsid w:val="00D77A8E"/>
    <w:rsid w:val="00D86715"/>
    <w:rsid w:val="00D87A97"/>
    <w:rsid w:val="00D95F40"/>
    <w:rsid w:val="00DA6FB9"/>
    <w:rsid w:val="00DB0BAA"/>
    <w:rsid w:val="00DB6E0F"/>
    <w:rsid w:val="00DD03DC"/>
    <w:rsid w:val="00DD3817"/>
    <w:rsid w:val="00DE0C11"/>
    <w:rsid w:val="00DE306F"/>
    <w:rsid w:val="00DE6098"/>
    <w:rsid w:val="00E00FED"/>
    <w:rsid w:val="00E11433"/>
    <w:rsid w:val="00E14651"/>
    <w:rsid w:val="00E15147"/>
    <w:rsid w:val="00E17030"/>
    <w:rsid w:val="00E24E97"/>
    <w:rsid w:val="00E754B0"/>
    <w:rsid w:val="00E873B7"/>
    <w:rsid w:val="00E9027B"/>
    <w:rsid w:val="00EC01C0"/>
    <w:rsid w:val="00EC2EFC"/>
    <w:rsid w:val="00EE41F5"/>
    <w:rsid w:val="00EF44DE"/>
    <w:rsid w:val="00F004F3"/>
    <w:rsid w:val="00F308B1"/>
    <w:rsid w:val="00F32250"/>
    <w:rsid w:val="00F41321"/>
    <w:rsid w:val="00F65708"/>
    <w:rsid w:val="00F94C41"/>
    <w:rsid w:val="00FA3207"/>
    <w:rsid w:val="00FD4AC8"/>
    <w:rsid w:val="00FF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57958"/>
  <w15:docId w15:val="{49F3CA73-4847-4704-9DF4-1E23AA7FB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9567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1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19B5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85A8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C4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4911"/>
  </w:style>
  <w:style w:type="paragraph" w:styleId="Rodap">
    <w:name w:val="footer"/>
    <w:basedOn w:val="Normal"/>
    <w:link w:val="RodapChar"/>
    <w:uiPriority w:val="99"/>
    <w:unhideWhenUsed/>
    <w:rsid w:val="003C4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4911"/>
  </w:style>
  <w:style w:type="table" w:styleId="Tabelacomgrade">
    <w:name w:val="Table Grid"/>
    <w:basedOn w:val="Tabelanormal"/>
    <w:uiPriority w:val="39"/>
    <w:rsid w:val="00A60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C23DF9"/>
    <w:rPr>
      <w:b/>
      <w:bCs/>
    </w:rPr>
  </w:style>
  <w:style w:type="paragraph" w:styleId="SemEspaamento">
    <w:name w:val="No Spacing"/>
    <w:uiPriority w:val="1"/>
    <w:qFormat/>
    <w:rsid w:val="006B14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7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iarrecriarensinar.com/2019/07/atividade-de-alfabetizacao-leitura-de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atividadesparaeducadores.blogspot.com/2017/03/1-ano-contando-os-animais-2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truewaykids.com/pt/a-arca-de-noe/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123kidsfun.com/valentines/" TargetMode="External"/><Relationship Id="rId14" Type="http://schemas.openxmlformats.org/officeDocument/2006/relationships/hyperlink" Target="http://ww16.atividadesparaeducadores.com.br/2019/10/caca-palavras-com-que-tem-h-inicial-ch-nh-lh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EDUCA&#199;&#195;O%20ESPECIAL%2021\EMF%20MARIA%20C&#201;LIA\PLANO%20TRABALHO%20MARIA%20CELIA%2001%20A%2005%20DE%20Mar&#231;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PLANO TRABALHO MARIA CELIA 01 A 05 DE Março</Template>
  <TotalTime>1</TotalTime>
  <Pages>1</Pages>
  <Words>481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Caio Costa</cp:lastModifiedBy>
  <cp:revision>4</cp:revision>
  <cp:lastPrinted>2020-04-02T21:34:00Z</cp:lastPrinted>
  <dcterms:created xsi:type="dcterms:W3CDTF">2021-07-07T19:37:00Z</dcterms:created>
  <dcterms:modified xsi:type="dcterms:W3CDTF">2021-07-12T13:55:00Z</dcterms:modified>
</cp:coreProperties>
</file>