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AED579" w14:textId="77777777" w:rsidR="00043BEE" w:rsidRDefault="00043BEE" w:rsidP="005819B5">
      <w:pPr>
        <w:jc w:val="both"/>
      </w:pPr>
    </w:p>
    <w:p w14:paraId="08403370" w14:textId="77777777" w:rsidR="00006C9E" w:rsidRDefault="005819B5" w:rsidP="005819B5">
      <w:pPr>
        <w:jc w:val="both"/>
      </w:pPr>
      <w:r>
        <w:rPr>
          <w:rFonts w:ascii="Calibri" w:hAnsi="Calibri" w:cs="Calibri"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1C44B25B" wp14:editId="127B0DA6">
            <wp:extent cx="6286500" cy="843495"/>
            <wp:effectExtent l="0" t="0" r="0" b="0"/>
            <wp:docPr id="1" name="Imagem 1" descr="https://lh4.googleusercontent.com/UJAPOxFkifUw8N5gBLJiKUFGNd-BESUmbOemwdfPlI0-ig5AfzyV7RaOHFYyvRlxFAJKkeuMnGbcXPycn-Ivbwqm5_bBNRexrzqVHT6OVnNrhzAuhYcoVdrC7ZAt7Tm9Jq-fWWksv1gKmxSS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UJAPOxFkifUw8N5gBLJiKUFGNd-BESUmbOemwdfPlI0-ig5AfzyV7RaOHFYyvRlxFAJKkeuMnGbcXPycn-Ivbwqm5_bBNRexrzqVHT6OVnNrhzAuhYcoVdrC7ZAt7Tm9Jq-fWWksv1gKmxSSK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498" cy="94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0BA41" w14:textId="77777777" w:rsidR="0049196A" w:rsidRPr="006B142E" w:rsidRDefault="00E11433" w:rsidP="002A20D5">
      <w:pPr>
        <w:jc w:val="both"/>
      </w:pPr>
      <w:r>
        <w:br w:type="textWrapping" w:clear="all"/>
      </w:r>
    </w:p>
    <w:p w14:paraId="29F5F634" w14:textId="77777777" w:rsidR="002A20D5" w:rsidRDefault="002A20D5" w:rsidP="002A20D5">
      <w:pPr>
        <w:jc w:val="both"/>
      </w:pPr>
      <w:r>
        <w:rPr>
          <w:rFonts w:ascii="Calibri" w:hAnsi="Calibri" w:cs="Calibri"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691519C2" wp14:editId="698A171E">
            <wp:extent cx="6120130" cy="820963"/>
            <wp:effectExtent l="0" t="0" r="0" b="0"/>
            <wp:docPr id="30" name="Imagem 30" descr="https://lh4.googleusercontent.com/UJAPOxFkifUw8N5gBLJiKUFGNd-BESUmbOemwdfPlI0-ig5AfzyV7RaOHFYyvRlxFAJKkeuMnGbcXPycn-Ivbwqm5_bBNRexrzqVHT6OVnNrhzAuhYcoVdrC7ZAt7Tm9Jq-fWWksv1gKmxSS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UJAPOxFkifUw8N5gBLJiKUFGNd-BESUmbOemwdfPlI0-ig5AfzyV7RaOHFYyvRlxFAJKkeuMnGbcXPycn-Ivbwqm5_bBNRexrzqVHT6OVnNrhzAuhYcoVdrC7ZAt7Tm9Jq-fWWksv1gKmxSSK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2F145" w14:textId="77777777" w:rsidR="002A20D5" w:rsidRPr="00EF44DE" w:rsidRDefault="002A20D5" w:rsidP="002A20D5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EF44DE">
        <w:rPr>
          <w:rFonts w:ascii="Arial" w:hAnsi="Arial" w:cs="Arial"/>
          <w:b/>
          <w:sz w:val="24"/>
          <w:szCs w:val="24"/>
          <w:u w:val="single"/>
        </w:rPr>
        <w:t xml:space="preserve">ATIVIDADES COMPLEMENTARES DA EDUCAÇÃO ESPECIAL (INCLUSÃO) </w:t>
      </w:r>
    </w:p>
    <w:p w14:paraId="121ECFBE" w14:textId="77777777" w:rsidR="002A20D5" w:rsidRDefault="002A20D5" w:rsidP="002A20D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Escola:</w:t>
      </w:r>
      <w:r w:rsidRPr="00A53249">
        <w:t xml:space="preserve"> </w:t>
      </w:r>
      <w:r w:rsidRPr="00A53249">
        <w:rPr>
          <w:rFonts w:ascii="Arial" w:hAnsi="Arial" w:cs="Arial"/>
          <w:b/>
          <w:sz w:val="24"/>
          <w:szCs w:val="24"/>
        </w:rPr>
        <w:t>E.M.E.F Proª Maria Célia Cabral do Amaral</w:t>
      </w:r>
    </w:p>
    <w:p w14:paraId="4314602C" w14:textId="77777777" w:rsidR="002A20D5" w:rsidRDefault="002A20D5" w:rsidP="002A20D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Professor/AEE: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Marilande</w:t>
      </w:r>
      <w:proofErr w:type="spellEnd"/>
      <w:r>
        <w:rPr>
          <w:rFonts w:ascii="Arial" w:hAnsi="Arial" w:cs="Arial"/>
          <w:sz w:val="24"/>
          <w:szCs w:val="24"/>
        </w:rPr>
        <w:t xml:space="preserve"> Silva</w:t>
      </w:r>
    </w:p>
    <w:p w14:paraId="7FBA6201" w14:textId="77777777" w:rsidR="002A20D5" w:rsidRPr="003F25B7" w:rsidRDefault="002A20D5" w:rsidP="002A20D5">
      <w:pPr>
        <w:jc w:val="both"/>
        <w:rPr>
          <w:rFonts w:ascii="Arial" w:hAnsi="Arial" w:cs="Arial"/>
          <w:sz w:val="24"/>
          <w:szCs w:val="24"/>
        </w:rPr>
      </w:pPr>
      <w:r w:rsidRPr="004A53F6">
        <w:rPr>
          <w:rFonts w:ascii="Arial" w:hAnsi="Arial" w:cs="Arial"/>
          <w:b/>
          <w:sz w:val="24"/>
          <w:szCs w:val="24"/>
        </w:rPr>
        <w:t>Data</w:t>
      </w:r>
      <w:r w:rsidR="00EC2EFC">
        <w:rPr>
          <w:rFonts w:ascii="Arial" w:hAnsi="Arial" w:cs="Arial"/>
          <w:b/>
          <w:sz w:val="24"/>
          <w:szCs w:val="24"/>
        </w:rPr>
        <w:t>:</w:t>
      </w:r>
      <w:r w:rsidR="00EC2EFC" w:rsidRPr="00EC2EFC">
        <w:rPr>
          <w:rFonts w:ascii="Arial" w:hAnsi="Arial" w:cs="Arial"/>
          <w:sz w:val="24"/>
          <w:szCs w:val="24"/>
        </w:rPr>
        <w:t xml:space="preserve"> </w:t>
      </w:r>
      <w:r w:rsidR="00CF0F30">
        <w:rPr>
          <w:rFonts w:ascii="Arial" w:hAnsi="Arial" w:cs="Arial"/>
          <w:sz w:val="24"/>
          <w:szCs w:val="24"/>
        </w:rPr>
        <w:t xml:space="preserve"> 02/08/21 a 06/08/21</w:t>
      </w:r>
    </w:p>
    <w:p w14:paraId="2C4EC164" w14:textId="77777777" w:rsidR="00964155" w:rsidRDefault="002A20D5" w:rsidP="00755CA2">
      <w:pPr>
        <w:rPr>
          <w:rFonts w:ascii="Arial" w:hAnsi="Arial" w:cs="Arial"/>
          <w:sz w:val="24"/>
          <w:szCs w:val="24"/>
        </w:rPr>
      </w:pPr>
      <w:r w:rsidRPr="000D1479">
        <w:rPr>
          <w:rFonts w:ascii="Arial" w:hAnsi="Arial" w:cs="Arial"/>
          <w:b/>
          <w:sz w:val="24"/>
          <w:szCs w:val="24"/>
        </w:rPr>
        <w:t xml:space="preserve">AUTOAVALIAÇÃO: </w:t>
      </w:r>
      <w:r w:rsidRPr="002421D4">
        <w:rPr>
          <w:rFonts w:ascii="Arial" w:hAnsi="Arial" w:cs="Arial"/>
          <w:sz w:val="24"/>
          <w:szCs w:val="24"/>
        </w:rPr>
        <w:t xml:space="preserve">A atividade deverá ser entregue para professora de Educação Especial no retorno às aulas. </w:t>
      </w:r>
    </w:p>
    <w:p w14:paraId="645DEB13" w14:textId="77777777" w:rsidR="00FA3207" w:rsidRPr="00CF0F30" w:rsidRDefault="00EC01C0" w:rsidP="00CF0F30">
      <w:pPr>
        <w:rPr>
          <w:rStyle w:val="Hyperlink"/>
          <w:color w:val="auto"/>
          <w:u w:val="none"/>
        </w:rPr>
      </w:pPr>
      <w:r>
        <w:rPr>
          <w:rFonts w:ascii="Arial" w:hAnsi="Arial" w:cs="Arial"/>
          <w:sz w:val="24"/>
          <w:szCs w:val="24"/>
        </w:rPr>
        <w:t>Bibliografia</w:t>
      </w:r>
      <w:r w:rsidR="00AA394B">
        <w:rPr>
          <w:rFonts w:ascii="Arial" w:hAnsi="Arial" w:cs="Arial"/>
          <w:sz w:val="24"/>
          <w:szCs w:val="24"/>
        </w:rPr>
        <w:t>:</w:t>
      </w:r>
      <w:r w:rsidR="005A4F54" w:rsidRPr="005A4F54">
        <w:t xml:space="preserve"> </w:t>
      </w:r>
      <w:hyperlink r:id="rId8" w:history="1">
        <w:r w:rsidR="00CF0F30" w:rsidRPr="00BA0944">
          <w:rPr>
            <w:rStyle w:val="Hyperlink"/>
          </w:rPr>
          <w:t>http://profrgi.blogspot.com/2012_06_01_archive.html?epik=0QntpEvIW3_t_&amp;m</w:t>
        </w:r>
      </w:hyperlink>
      <w:r w:rsidR="00CF0F30" w:rsidRPr="00CF0F30">
        <w:t>=</w:t>
      </w:r>
    </w:p>
    <w:p w14:paraId="02101844" w14:textId="77777777" w:rsidR="00FA3207" w:rsidRPr="005A4F54" w:rsidRDefault="00FA3207" w:rsidP="005A4F54">
      <w:pPr>
        <w:spacing w:line="240" w:lineRule="auto"/>
      </w:pPr>
    </w:p>
    <w:p w14:paraId="3E7F8C72" w14:textId="77777777" w:rsidR="000735CF" w:rsidRDefault="00101936" w:rsidP="00101936">
      <w:pPr>
        <w:tabs>
          <w:tab w:val="left" w:pos="1140"/>
        </w:tabs>
        <w:jc w:val="both"/>
        <w:rPr>
          <w:rFonts w:ascii="Arial" w:hAnsi="Arial" w:cs="Arial"/>
          <w:sz w:val="24"/>
          <w:szCs w:val="24"/>
        </w:rPr>
      </w:pPr>
      <w:r w:rsidRPr="00D241B2">
        <w:rPr>
          <w:rFonts w:ascii="Arial Black" w:hAnsi="Arial Black" w:cs="Arial"/>
          <w:sz w:val="24"/>
          <w:szCs w:val="24"/>
        </w:rPr>
        <w:t>Objetivo</w:t>
      </w:r>
      <w:r w:rsidRPr="0045769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="00EA7A97">
        <w:rPr>
          <w:rFonts w:ascii="Arial" w:hAnsi="Arial" w:cs="Arial"/>
          <w:sz w:val="24"/>
          <w:szCs w:val="24"/>
        </w:rPr>
        <w:t>Saber informações sobre as olimpíadas, ler, relacionar pa</w:t>
      </w:r>
      <w:r w:rsidR="00CF0F30">
        <w:rPr>
          <w:rFonts w:ascii="Arial" w:hAnsi="Arial" w:cs="Arial"/>
          <w:sz w:val="24"/>
          <w:szCs w:val="24"/>
        </w:rPr>
        <w:t>lavras a figuras e imagens, ler</w:t>
      </w:r>
      <w:r w:rsidR="00EA7A97">
        <w:rPr>
          <w:rFonts w:ascii="Arial" w:hAnsi="Arial" w:cs="Arial"/>
          <w:sz w:val="24"/>
          <w:szCs w:val="24"/>
        </w:rPr>
        <w:t xml:space="preserve"> e contar.</w:t>
      </w:r>
    </w:p>
    <w:p w14:paraId="3E3BBD8B" w14:textId="77777777" w:rsidR="000735CF" w:rsidRDefault="000735CF" w:rsidP="00101936">
      <w:pPr>
        <w:tabs>
          <w:tab w:val="left" w:pos="1140"/>
        </w:tabs>
        <w:jc w:val="both"/>
        <w:rPr>
          <w:rFonts w:ascii="Arial" w:hAnsi="Arial" w:cs="Arial"/>
          <w:sz w:val="24"/>
          <w:szCs w:val="24"/>
        </w:rPr>
      </w:pPr>
    </w:p>
    <w:p w14:paraId="14E35CF5" w14:textId="77777777" w:rsidR="00101936" w:rsidRPr="00EA7A97" w:rsidRDefault="00101936" w:rsidP="00101936">
      <w:pPr>
        <w:tabs>
          <w:tab w:val="left" w:pos="1140"/>
        </w:tabs>
        <w:jc w:val="both"/>
        <w:rPr>
          <w:rFonts w:ascii="Arial" w:hAnsi="Arial" w:cs="Arial"/>
          <w:sz w:val="24"/>
          <w:szCs w:val="24"/>
        </w:rPr>
      </w:pPr>
      <w:r w:rsidRPr="00D241B2">
        <w:rPr>
          <w:rFonts w:ascii="Arial Black" w:hAnsi="Arial Black" w:cs="Arial"/>
          <w:sz w:val="24"/>
          <w:szCs w:val="24"/>
        </w:rPr>
        <w:t>Materiais:</w:t>
      </w:r>
      <w:r>
        <w:rPr>
          <w:rFonts w:ascii="Arial Black" w:hAnsi="Arial Black" w:cs="Arial"/>
          <w:sz w:val="24"/>
          <w:szCs w:val="24"/>
        </w:rPr>
        <w:t xml:space="preserve"> </w:t>
      </w:r>
      <w:r w:rsidR="00EA7A97" w:rsidRPr="00EA7A97">
        <w:rPr>
          <w:rFonts w:ascii="Arial" w:hAnsi="Arial" w:cs="Arial"/>
          <w:sz w:val="24"/>
          <w:szCs w:val="24"/>
        </w:rPr>
        <w:t>Atividade impressa</w:t>
      </w:r>
    </w:p>
    <w:p w14:paraId="7171E636" w14:textId="77777777" w:rsidR="00CF0F30" w:rsidRDefault="00CF0F30" w:rsidP="00C46634">
      <w:pPr>
        <w:tabs>
          <w:tab w:val="left" w:pos="1140"/>
        </w:tabs>
        <w:jc w:val="center"/>
        <w:rPr>
          <w:rFonts w:ascii="Arial" w:hAnsi="Arial" w:cs="Arial"/>
          <w:b/>
          <w:color w:val="FF0000"/>
          <w:sz w:val="52"/>
          <w:szCs w:val="52"/>
        </w:rPr>
      </w:pPr>
    </w:p>
    <w:p w14:paraId="3999A333" w14:textId="77777777" w:rsidR="00C46634" w:rsidRPr="00C46634" w:rsidRDefault="00C46634" w:rsidP="00C46634">
      <w:pPr>
        <w:tabs>
          <w:tab w:val="left" w:pos="1140"/>
        </w:tabs>
        <w:jc w:val="center"/>
        <w:rPr>
          <w:rFonts w:ascii="Arial" w:hAnsi="Arial" w:cs="Arial"/>
          <w:b/>
          <w:color w:val="FF0000"/>
          <w:sz w:val="52"/>
          <w:szCs w:val="52"/>
        </w:rPr>
      </w:pPr>
      <w:r w:rsidRPr="00C46634">
        <w:rPr>
          <w:rFonts w:ascii="Arial" w:hAnsi="Arial" w:cs="Arial"/>
          <w:b/>
          <w:color w:val="FF0000"/>
          <w:sz w:val="52"/>
          <w:szCs w:val="52"/>
        </w:rPr>
        <w:t>OLIMPÍADAS 2021-TÓQUIO</w:t>
      </w:r>
    </w:p>
    <w:p w14:paraId="56169F7C" w14:textId="77777777" w:rsidR="00EE2DAF" w:rsidRDefault="00EE2DAF" w:rsidP="00EE2DAF">
      <w:pPr>
        <w:tabs>
          <w:tab w:val="left" w:pos="1140"/>
        </w:tabs>
        <w:rPr>
          <w:noProof/>
          <w:lang w:eastAsia="pt-BR"/>
        </w:rPr>
      </w:pPr>
    </w:p>
    <w:p w14:paraId="1060919C" w14:textId="77777777" w:rsidR="00EE2DAF" w:rsidRDefault="00EE2DAF" w:rsidP="00405A0E">
      <w:pPr>
        <w:tabs>
          <w:tab w:val="left" w:pos="1140"/>
        </w:tabs>
        <w:rPr>
          <w:noProof/>
          <w:lang w:eastAsia="pt-BR"/>
        </w:rPr>
      </w:pPr>
    </w:p>
    <w:p w14:paraId="63BEBB3A" w14:textId="77777777" w:rsidR="00EE2DAF" w:rsidRDefault="00EE2DAF" w:rsidP="00C46634">
      <w:pPr>
        <w:tabs>
          <w:tab w:val="left" w:pos="1140"/>
        </w:tabs>
        <w:jc w:val="center"/>
        <w:rPr>
          <w:noProof/>
          <w:lang w:eastAsia="pt-BR"/>
        </w:rPr>
      </w:pPr>
      <w:bookmarkStart w:id="0" w:name="_GoBack"/>
      <w:r>
        <w:rPr>
          <w:noProof/>
          <w:lang w:eastAsia="pt-BR"/>
        </w:rPr>
        <w:drawing>
          <wp:inline distT="0" distB="0" distL="0" distR="0" wp14:anchorId="71A5CC76" wp14:editId="0B7B9341">
            <wp:extent cx="3446780" cy="1938813"/>
            <wp:effectExtent l="0" t="0" r="1270" b="4445"/>
            <wp:docPr id="25" name="Imagem 25" descr="O placar do Brasil: Jogos Olímpicos e Paraolímp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 placar do Brasil: Jogos Olímpicos e Paraolímpico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435" cy="195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7218AB2" w14:textId="77777777" w:rsidR="003A7568" w:rsidRDefault="003A7568" w:rsidP="00EA7A97">
      <w:pPr>
        <w:tabs>
          <w:tab w:val="left" w:pos="1140"/>
        </w:tabs>
        <w:rPr>
          <w:rFonts w:ascii="Arial Black" w:hAnsi="Arial Black" w:cs="Arial"/>
          <w:sz w:val="24"/>
          <w:szCs w:val="24"/>
        </w:rPr>
      </w:pPr>
    </w:p>
    <w:p w14:paraId="4CD29459" w14:textId="77777777" w:rsidR="003A7568" w:rsidRDefault="003A7568" w:rsidP="003A7568">
      <w:pPr>
        <w:tabs>
          <w:tab w:val="left" w:pos="1140"/>
        </w:tabs>
        <w:rPr>
          <w:rFonts w:ascii="Arial Black" w:hAnsi="Arial Black" w:cs="Arial"/>
          <w:b/>
          <w:sz w:val="24"/>
          <w:szCs w:val="24"/>
          <w:u w:val="single"/>
        </w:rPr>
      </w:pPr>
      <w:r w:rsidRPr="003A7568">
        <w:rPr>
          <w:rFonts w:ascii="Arial Black" w:hAnsi="Arial Black" w:cs="Arial"/>
          <w:b/>
          <w:sz w:val="24"/>
          <w:szCs w:val="24"/>
          <w:u w:val="single"/>
        </w:rPr>
        <w:t xml:space="preserve">Atividade: Modalidades olímpicas </w:t>
      </w:r>
    </w:p>
    <w:p w14:paraId="4591F153" w14:textId="77777777" w:rsidR="003A7568" w:rsidRPr="003A7568" w:rsidRDefault="003A7568" w:rsidP="003A7568">
      <w:pPr>
        <w:tabs>
          <w:tab w:val="left" w:pos="1140"/>
        </w:tabs>
        <w:rPr>
          <w:rFonts w:ascii="Arial Black" w:hAnsi="Arial Black" w:cs="Arial"/>
          <w:b/>
          <w:sz w:val="24"/>
          <w:szCs w:val="24"/>
        </w:rPr>
      </w:pPr>
      <w:r w:rsidRPr="003A7568">
        <w:rPr>
          <w:rFonts w:ascii="Arial Black" w:hAnsi="Arial Black" w:cs="Arial"/>
          <w:b/>
          <w:sz w:val="24"/>
          <w:szCs w:val="24"/>
        </w:rPr>
        <w:t>Recorte o nome das modalidades leia e cole na frente da figura.</w:t>
      </w:r>
    </w:p>
    <w:p w14:paraId="0AE3D293" w14:textId="77777777" w:rsidR="003A7568" w:rsidRDefault="003A7568" w:rsidP="003A7568">
      <w:pPr>
        <w:tabs>
          <w:tab w:val="left" w:pos="1140"/>
        </w:tabs>
        <w:rPr>
          <w:rFonts w:ascii="Arial Black" w:hAnsi="Arial Black" w:cs="Arial"/>
          <w:sz w:val="24"/>
          <w:szCs w:val="24"/>
        </w:rPr>
      </w:pPr>
    </w:p>
    <w:p w14:paraId="61120793" w14:textId="77777777" w:rsidR="005A4F54" w:rsidRPr="003A7568" w:rsidRDefault="00C46634" w:rsidP="003A7568">
      <w:pPr>
        <w:tabs>
          <w:tab w:val="left" w:pos="1140"/>
        </w:tabs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868B530" wp14:editId="43FBC935">
            <wp:extent cx="1504950" cy="6524624"/>
            <wp:effectExtent l="0" t="0" r="0" b="0"/>
            <wp:docPr id="14" name="Imagem 14" descr="http://2.bp.blogspot.com/-NMhJ56dXR6s/T-ihLJeIlwI/AAAAAAAAEj8/G7-re_kHhMY/s1600/atividade_escolar_ligar_pintar_esport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-NMhJ56dXR6s/T-ihLJeIlwI/AAAAAAAAEj8/G7-re_kHhMY/s1600/atividade_escolar_ligar_pintar_esporte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5" t="14157" r="62807" b="8267"/>
                    <a:stretch/>
                  </pic:blipFill>
                  <pic:spPr bwMode="auto">
                    <a:xfrm>
                      <a:off x="0" y="0"/>
                      <a:ext cx="1504808" cy="652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59"/>
        <w:gridCol w:w="3551"/>
        <w:gridCol w:w="2449"/>
      </w:tblGrid>
      <w:tr w:rsidR="003A7568" w14:paraId="333F1AAD" w14:textId="77777777" w:rsidTr="003A7568">
        <w:trPr>
          <w:trHeight w:val="1050"/>
        </w:trPr>
        <w:tc>
          <w:tcPr>
            <w:tcW w:w="2959" w:type="dxa"/>
          </w:tcPr>
          <w:p w14:paraId="0BB978C2" w14:textId="77777777" w:rsidR="003A7568" w:rsidRPr="003A7568" w:rsidRDefault="003A7568" w:rsidP="005A4F54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3A7568">
              <w:rPr>
                <w:rFonts w:ascii="Arial" w:hAnsi="Arial" w:cs="Arial"/>
                <w:b/>
                <w:sz w:val="56"/>
                <w:szCs w:val="56"/>
              </w:rPr>
              <w:t>CORRIDA</w:t>
            </w:r>
          </w:p>
        </w:tc>
        <w:tc>
          <w:tcPr>
            <w:tcW w:w="3551" w:type="dxa"/>
          </w:tcPr>
          <w:p w14:paraId="655A6299" w14:textId="77777777" w:rsidR="003A7568" w:rsidRPr="003A7568" w:rsidRDefault="003A7568" w:rsidP="005A4F54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3A7568">
              <w:rPr>
                <w:rFonts w:ascii="Arial" w:hAnsi="Arial" w:cs="Arial"/>
                <w:b/>
                <w:sz w:val="56"/>
                <w:szCs w:val="56"/>
              </w:rPr>
              <w:t xml:space="preserve">VÓLEI </w:t>
            </w:r>
          </w:p>
        </w:tc>
        <w:tc>
          <w:tcPr>
            <w:tcW w:w="2449" w:type="dxa"/>
          </w:tcPr>
          <w:p w14:paraId="5785634B" w14:textId="77777777" w:rsidR="003A7568" w:rsidRPr="003A7568" w:rsidRDefault="003A7568" w:rsidP="005A4F54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3A7568">
              <w:rPr>
                <w:rFonts w:ascii="Arial" w:hAnsi="Arial" w:cs="Arial"/>
                <w:b/>
                <w:sz w:val="56"/>
                <w:szCs w:val="56"/>
              </w:rPr>
              <w:t>JUDÔ</w:t>
            </w:r>
          </w:p>
        </w:tc>
      </w:tr>
      <w:tr w:rsidR="003A7568" w14:paraId="0CC6FEA7" w14:textId="77777777" w:rsidTr="003A7568">
        <w:trPr>
          <w:trHeight w:val="1100"/>
        </w:trPr>
        <w:tc>
          <w:tcPr>
            <w:tcW w:w="2959" w:type="dxa"/>
          </w:tcPr>
          <w:p w14:paraId="16EF1DF1" w14:textId="77777777" w:rsidR="003A7568" w:rsidRPr="003A7568" w:rsidRDefault="003A7568" w:rsidP="005A4F54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3A7568">
              <w:rPr>
                <w:rFonts w:ascii="Arial" w:hAnsi="Arial" w:cs="Arial"/>
                <w:b/>
                <w:sz w:val="56"/>
                <w:szCs w:val="56"/>
              </w:rPr>
              <w:t>CICLISMO</w:t>
            </w:r>
          </w:p>
        </w:tc>
        <w:tc>
          <w:tcPr>
            <w:tcW w:w="3551" w:type="dxa"/>
          </w:tcPr>
          <w:p w14:paraId="6E5C57C7" w14:textId="77777777" w:rsidR="003A7568" w:rsidRPr="003A7568" w:rsidRDefault="003A7568" w:rsidP="005A4F54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3A7568">
              <w:rPr>
                <w:rFonts w:ascii="Arial" w:hAnsi="Arial" w:cs="Arial"/>
                <w:b/>
                <w:sz w:val="56"/>
                <w:szCs w:val="56"/>
              </w:rPr>
              <w:t>PATINAÇÃO</w:t>
            </w:r>
          </w:p>
        </w:tc>
        <w:tc>
          <w:tcPr>
            <w:tcW w:w="2449" w:type="dxa"/>
          </w:tcPr>
          <w:p w14:paraId="67A05418" w14:textId="77777777" w:rsidR="003A7568" w:rsidRPr="003A7568" w:rsidRDefault="003A7568" w:rsidP="005A4F54">
            <w:pPr>
              <w:rPr>
                <w:rFonts w:ascii="Arial" w:hAnsi="Arial" w:cs="Arial"/>
                <w:b/>
                <w:sz w:val="56"/>
                <w:szCs w:val="56"/>
              </w:rPr>
            </w:pPr>
          </w:p>
        </w:tc>
      </w:tr>
    </w:tbl>
    <w:p w14:paraId="49240FA7" w14:textId="77777777" w:rsidR="005A4F54" w:rsidRDefault="005A4F54" w:rsidP="005A4F54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07796259" w14:textId="77777777" w:rsidR="005A4F54" w:rsidRDefault="00C46634" w:rsidP="003A7568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2D62C23C" wp14:editId="40C23251">
            <wp:extent cx="5391150" cy="4591050"/>
            <wp:effectExtent l="0" t="0" r="0" b="0"/>
            <wp:docPr id="23" name="Imagem 23" descr="http://2.bp.blogspot.com/-mEVIiP2vBGo/T-iiVDvrOtI/AAAAAAAAEm0/ZDAhFomljjs/s1600/TNIS_1%257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-mEVIiP2vBGo/T-iiVDvrOtI/AAAAAAAAEm0/ZDAhFomljjs/s1600/TNIS_1%257E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1" t="21407" r="7522" b="6562"/>
                    <a:stretch/>
                  </pic:blipFill>
                  <pic:spPr bwMode="auto">
                    <a:xfrm>
                      <a:off x="0" y="0"/>
                      <a:ext cx="53911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BE9A4A" w14:textId="77777777" w:rsidR="00232F15" w:rsidRPr="003A7568" w:rsidRDefault="00C46634" w:rsidP="003A7568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51121F1" wp14:editId="2D50168F">
            <wp:extent cx="5505450" cy="4838700"/>
            <wp:effectExtent l="0" t="0" r="0" b="0"/>
            <wp:docPr id="24" name="Imagem 24" descr="http://2.bp.blogspot.com/-5GXrLmKolF8/T-iho6dBV9I/AAAAAAAAElM/0J7rE-iL5Pk/s1600/handeb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5GXrLmKolF8/T-iho6dBV9I/AAAAAAAAElM/0J7rE-iL5Pk/s1600/handebo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5" t="20341" r="11726" b="9688"/>
                    <a:stretch/>
                  </pic:blipFill>
                  <pic:spPr bwMode="auto">
                    <a:xfrm>
                      <a:off x="0" y="0"/>
                      <a:ext cx="550545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31FE4B" w14:textId="77777777" w:rsidR="00790DFF" w:rsidRDefault="00790DFF" w:rsidP="00790DFF">
      <w:pPr>
        <w:jc w:val="both"/>
      </w:pPr>
      <w:r>
        <w:rPr>
          <w:rFonts w:ascii="Calibri" w:hAnsi="Calibri" w:cs="Calibri"/>
          <w:noProof/>
          <w:color w:val="000000"/>
          <w:bdr w:val="none" w:sz="0" w:space="0" w:color="auto" w:frame="1"/>
          <w:lang w:eastAsia="pt-BR"/>
        </w:rPr>
        <w:lastRenderedPageBreak/>
        <w:drawing>
          <wp:inline distT="0" distB="0" distL="0" distR="0" wp14:anchorId="747E3719" wp14:editId="2914C167">
            <wp:extent cx="6120130" cy="820963"/>
            <wp:effectExtent l="0" t="0" r="0" b="0"/>
            <wp:docPr id="19" name="Imagem 19" descr="https://lh4.googleusercontent.com/UJAPOxFkifUw8N5gBLJiKUFGNd-BESUmbOemwdfPlI0-ig5AfzyV7RaOHFYyvRlxFAJKkeuMnGbcXPycn-Ivbwqm5_bBNRexrzqVHT6OVnNrhzAuhYcoVdrC7ZAt7Tm9Jq-fWWksv1gKmxSS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UJAPOxFkifUw8N5gBLJiKUFGNd-BESUmbOemwdfPlI0-ig5AfzyV7RaOHFYyvRlxFAJKkeuMnGbcXPycn-Ivbwqm5_bBNRexrzqVHT6OVnNrhzAuhYcoVdrC7ZAt7Tm9Jq-fWWksv1gKmxSSK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5754A" w14:textId="77777777" w:rsidR="00790DFF" w:rsidRPr="00EF44DE" w:rsidRDefault="00790DFF" w:rsidP="00790DFF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EF44DE">
        <w:rPr>
          <w:rFonts w:ascii="Arial" w:hAnsi="Arial" w:cs="Arial"/>
          <w:b/>
          <w:sz w:val="24"/>
          <w:szCs w:val="24"/>
          <w:u w:val="single"/>
        </w:rPr>
        <w:t xml:space="preserve">ATIVIDADES COMPLEMENTARES DA EDUCAÇÃO ESPECIAL (INCLUSÃO) </w:t>
      </w:r>
    </w:p>
    <w:p w14:paraId="0CA15CE5" w14:textId="77777777" w:rsidR="00790DFF" w:rsidRDefault="00790DFF" w:rsidP="00790DFF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Escola:</w:t>
      </w:r>
      <w:r w:rsidRPr="00A53249">
        <w:t xml:space="preserve"> </w:t>
      </w:r>
      <w:r w:rsidRPr="00A53249">
        <w:rPr>
          <w:rFonts w:ascii="Arial" w:hAnsi="Arial" w:cs="Arial"/>
          <w:b/>
          <w:sz w:val="24"/>
          <w:szCs w:val="24"/>
        </w:rPr>
        <w:t>E.M.E.F Proª Maria Célia Cabral do Amaral</w:t>
      </w:r>
    </w:p>
    <w:p w14:paraId="25757BD5" w14:textId="77777777" w:rsidR="00790DFF" w:rsidRDefault="00790DFF" w:rsidP="00790DF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Professor/AEE: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Marilande</w:t>
      </w:r>
      <w:proofErr w:type="spellEnd"/>
      <w:r>
        <w:rPr>
          <w:rFonts w:ascii="Arial" w:hAnsi="Arial" w:cs="Arial"/>
          <w:sz w:val="24"/>
          <w:szCs w:val="24"/>
        </w:rPr>
        <w:t xml:space="preserve"> Silva</w:t>
      </w:r>
    </w:p>
    <w:p w14:paraId="271C6E86" w14:textId="77777777" w:rsidR="00790DFF" w:rsidRPr="003F25B7" w:rsidRDefault="00790DFF" w:rsidP="00790DFF">
      <w:pPr>
        <w:jc w:val="both"/>
        <w:rPr>
          <w:rFonts w:ascii="Arial" w:hAnsi="Arial" w:cs="Arial"/>
          <w:sz w:val="24"/>
          <w:szCs w:val="24"/>
        </w:rPr>
      </w:pPr>
      <w:r w:rsidRPr="004A53F6">
        <w:rPr>
          <w:rFonts w:ascii="Arial" w:hAnsi="Arial" w:cs="Arial"/>
          <w:b/>
          <w:sz w:val="24"/>
          <w:szCs w:val="24"/>
        </w:rPr>
        <w:t>Data</w:t>
      </w:r>
      <w:r w:rsidR="00EC2EFC">
        <w:rPr>
          <w:rFonts w:ascii="Arial" w:hAnsi="Arial" w:cs="Arial"/>
          <w:b/>
          <w:sz w:val="24"/>
          <w:szCs w:val="24"/>
        </w:rPr>
        <w:t>:</w:t>
      </w:r>
      <w:r w:rsidR="00232F15" w:rsidRPr="00232F15">
        <w:rPr>
          <w:rFonts w:ascii="Arial" w:hAnsi="Arial" w:cs="Arial"/>
          <w:sz w:val="24"/>
          <w:szCs w:val="24"/>
        </w:rPr>
        <w:t xml:space="preserve"> </w:t>
      </w:r>
      <w:r w:rsidR="00CF0F30">
        <w:rPr>
          <w:rFonts w:ascii="Arial" w:hAnsi="Arial" w:cs="Arial"/>
          <w:sz w:val="24"/>
          <w:szCs w:val="24"/>
        </w:rPr>
        <w:t xml:space="preserve"> 02/08/21 a 06/08/21</w:t>
      </w:r>
    </w:p>
    <w:p w14:paraId="08C8E3D9" w14:textId="77777777" w:rsidR="00790DFF" w:rsidRPr="008C4DE0" w:rsidRDefault="00790DFF" w:rsidP="00790DFF">
      <w:pPr>
        <w:rPr>
          <w:rFonts w:ascii="Arial" w:hAnsi="Arial" w:cs="Arial"/>
          <w:sz w:val="24"/>
          <w:szCs w:val="24"/>
        </w:rPr>
      </w:pPr>
      <w:r w:rsidRPr="000D1479">
        <w:rPr>
          <w:rFonts w:ascii="Arial" w:hAnsi="Arial" w:cs="Arial"/>
          <w:b/>
          <w:sz w:val="24"/>
          <w:szCs w:val="24"/>
        </w:rPr>
        <w:t xml:space="preserve">AUTOAVALIAÇÃO: </w:t>
      </w:r>
      <w:r w:rsidRPr="002421D4">
        <w:rPr>
          <w:rFonts w:ascii="Arial" w:hAnsi="Arial" w:cs="Arial"/>
          <w:sz w:val="24"/>
          <w:szCs w:val="24"/>
        </w:rPr>
        <w:t>A atividade deverá ser entregue para professora de Educaçã</w:t>
      </w:r>
      <w:r>
        <w:rPr>
          <w:rFonts w:ascii="Arial" w:hAnsi="Arial" w:cs="Arial"/>
          <w:sz w:val="24"/>
          <w:szCs w:val="24"/>
        </w:rPr>
        <w:t>o Especial no retorno às aulas.</w:t>
      </w:r>
    </w:p>
    <w:p w14:paraId="1DD9B528" w14:textId="77777777" w:rsidR="00C46634" w:rsidRDefault="00687501" w:rsidP="00DE609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Bibliografia: </w:t>
      </w:r>
      <w:hyperlink r:id="rId13" w:history="1">
        <w:r w:rsidR="00C46634" w:rsidRPr="00BA0944">
          <w:rPr>
            <w:rStyle w:val="Hyperlink"/>
            <w:rFonts w:ascii="Arial" w:hAnsi="Arial" w:cs="Arial"/>
            <w:sz w:val="24"/>
            <w:szCs w:val="24"/>
          </w:rPr>
          <w:t>https://www.educacaoetransformacao.com.br/atividades-sobre-as-olimpiadas-2021/</w:t>
        </w:r>
      </w:hyperlink>
    </w:p>
    <w:p w14:paraId="44077149" w14:textId="77777777" w:rsidR="00C46634" w:rsidRDefault="00C46634" w:rsidP="00DE6098">
      <w:pPr>
        <w:jc w:val="both"/>
        <w:rPr>
          <w:rFonts w:ascii="Arial" w:hAnsi="Arial" w:cs="Arial"/>
          <w:sz w:val="24"/>
          <w:szCs w:val="24"/>
        </w:rPr>
      </w:pPr>
    </w:p>
    <w:p w14:paraId="6C91C85F" w14:textId="77777777" w:rsidR="00DE6098" w:rsidRPr="008C128A" w:rsidRDefault="00DE6098" w:rsidP="00101936">
      <w:pPr>
        <w:shd w:val="clear" w:color="auto" w:fill="FFFFFF"/>
        <w:spacing w:after="0" w:line="360" w:lineRule="auto"/>
        <w:jc w:val="center"/>
        <w:textAlignment w:val="baseline"/>
        <w:rPr>
          <w:rFonts w:ascii="Arial" w:hAnsi="Arial" w:cs="Arial"/>
          <w:b/>
          <w:sz w:val="24"/>
          <w:szCs w:val="24"/>
          <w:u w:val="single"/>
        </w:rPr>
      </w:pPr>
      <w:r w:rsidRPr="000103F9">
        <w:rPr>
          <w:rFonts w:ascii="Arial" w:eastAsia="Times New Roman" w:hAnsi="Arial" w:cs="Arial"/>
          <w:b/>
          <w:bCs/>
          <w:color w:val="201F1E"/>
          <w:sz w:val="24"/>
          <w:szCs w:val="24"/>
          <w:u w:val="single"/>
          <w:bdr w:val="none" w:sz="0" w:space="0" w:color="auto" w:frame="1"/>
          <w:lang w:eastAsia="pt-BR"/>
        </w:rPr>
        <w:t>Atividade:</w:t>
      </w:r>
      <w:r>
        <w:rPr>
          <w:rFonts w:ascii="Arial" w:eastAsia="Times New Roman" w:hAnsi="Arial" w:cs="Arial"/>
          <w:b/>
          <w:bCs/>
          <w:color w:val="201F1E"/>
          <w:sz w:val="24"/>
          <w:szCs w:val="24"/>
          <w:u w:val="single"/>
          <w:bdr w:val="none" w:sz="0" w:space="0" w:color="auto" w:frame="1"/>
          <w:lang w:eastAsia="pt-BR"/>
        </w:rPr>
        <w:t xml:space="preserve"> </w:t>
      </w:r>
      <w:r w:rsidR="00F46EF8">
        <w:rPr>
          <w:rFonts w:ascii="Arial" w:eastAsia="Times New Roman" w:hAnsi="Arial" w:cs="Arial"/>
          <w:b/>
          <w:bCs/>
          <w:color w:val="201F1E"/>
          <w:sz w:val="24"/>
          <w:szCs w:val="24"/>
          <w:u w:val="single"/>
          <w:bdr w:val="none" w:sz="0" w:space="0" w:color="auto" w:frame="1"/>
          <w:lang w:eastAsia="pt-BR"/>
        </w:rPr>
        <w:t>Leitura e escrita</w:t>
      </w:r>
    </w:p>
    <w:p w14:paraId="2FC0CFF6" w14:textId="77777777" w:rsidR="000537A2" w:rsidRDefault="00DE6098" w:rsidP="00DE6098">
      <w:pPr>
        <w:tabs>
          <w:tab w:val="left" w:pos="1140"/>
        </w:tabs>
        <w:jc w:val="both"/>
        <w:rPr>
          <w:rFonts w:ascii="Arial" w:hAnsi="Arial" w:cs="Arial"/>
          <w:sz w:val="24"/>
          <w:szCs w:val="24"/>
        </w:rPr>
      </w:pPr>
      <w:r w:rsidRPr="00D241B2">
        <w:rPr>
          <w:rFonts w:ascii="Arial Black" w:hAnsi="Arial Black" w:cs="Arial"/>
          <w:sz w:val="24"/>
          <w:szCs w:val="24"/>
        </w:rPr>
        <w:t>Objetivo</w:t>
      </w:r>
      <w:r w:rsidRPr="0045769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="004959DE">
        <w:rPr>
          <w:rFonts w:ascii="Arial" w:hAnsi="Arial" w:cs="Arial"/>
          <w:sz w:val="24"/>
          <w:szCs w:val="24"/>
        </w:rPr>
        <w:t xml:space="preserve">Saber informações sobre as Olimpíadas, </w:t>
      </w:r>
      <w:r w:rsidR="00C46634">
        <w:rPr>
          <w:rFonts w:ascii="Arial" w:hAnsi="Arial" w:cs="Arial"/>
          <w:sz w:val="24"/>
          <w:szCs w:val="24"/>
        </w:rPr>
        <w:t>conhecer algumas modalidades, interpretar gráfico, contar e comparar.</w:t>
      </w:r>
    </w:p>
    <w:p w14:paraId="12F6D621" w14:textId="77777777" w:rsidR="00101936" w:rsidRDefault="00DE6098" w:rsidP="00DE6098">
      <w:pPr>
        <w:tabs>
          <w:tab w:val="left" w:pos="1140"/>
        </w:tabs>
        <w:jc w:val="both"/>
        <w:rPr>
          <w:rFonts w:ascii="Arial" w:hAnsi="Arial" w:cs="Arial"/>
          <w:sz w:val="24"/>
          <w:szCs w:val="24"/>
        </w:rPr>
      </w:pPr>
      <w:r w:rsidRPr="00D241B2">
        <w:rPr>
          <w:rFonts w:ascii="Arial Black" w:hAnsi="Arial Black" w:cs="Arial"/>
          <w:sz w:val="24"/>
          <w:szCs w:val="24"/>
        </w:rPr>
        <w:t>Materiais:</w:t>
      </w:r>
      <w:r>
        <w:rPr>
          <w:rFonts w:ascii="Arial Black" w:hAnsi="Arial Black" w:cs="Arial"/>
          <w:sz w:val="24"/>
          <w:szCs w:val="24"/>
        </w:rPr>
        <w:t xml:space="preserve"> </w:t>
      </w:r>
      <w:r w:rsidR="00687501" w:rsidRPr="00687501">
        <w:rPr>
          <w:rFonts w:ascii="Arial" w:hAnsi="Arial" w:cs="Arial"/>
          <w:sz w:val="24"/>
          <w:szCs w:val="24"/>
        </w:rPr>
        <w:t>Atividade impressa</w:t>
      </w:r>
    </w:p>
    <w:p w14:paraId="22816796" w14:textId="77777777" w:rsidR="00C46634" w:rsidRDefault="00C46634" w:rsidP="00DE6098">
      <w:pPr>
        <w:tabs>
          <w:tab w:val="left" w:pos="1140"/>
        </w:tabs>
        <w:jc w:val="both"/>
        <w:rPr>
          <w:rFonts w:ascii="Arial" w:hAnsi="Arial" w:cs="Arial"/>
          <w:sz w:val="24"/>
          <w:szCs w:val="24"/>
        </w:rPr>
      </w:pPr>
    </w:p>
    <w:p w14:paraId="596FB6CA" w14:textId="77777777" w:rsidR="00C46634" w:rsidRDefault="00C46634" w:rsidP="00DE6098">
      <w:pPr>
        <w:tabs>
          <w:tab w:val="left" w:pos="1140"/>
        </w:tabs>
        <w:jc w:val="both"/>
        <w:rPr>
          <w:rFonts w:ascii="Arial" w:hAnsi="Arial" w:cs="Arial"/>
          <w:sz w:val="24"/>
          <w:szCs w:val="24"/>
        </w:rPr>
      </w:pPr>
    </w:p>
    <w:p w14:paraId="2DC4404C" w14:textId="77777777" w:rsidR="00C46634" w:rsidRPr="00C46634" w:rsidRDefault="00C46634" w:rsidP="00DE6098">
      <w:pPr>
        <w:tabs>
          <w:tab w:val="left" w:pos="1140"/>
        </w:tabs>
        <w:jc w:val="both"/>
        <w:rPr>
          <w:rFonts w:ascii="Arial" w:hAnsi="Arial" w:cs="Arial"/>
          <w:b/>
          <w:color w:val="FF0000"/>
          <w:sz w:val="52"/>
          <w:szCs w:val="52"/>
        </w:rPr>
      </w:pPr>
      <w:r w:rsidRPr="00C46634">
        <w:rPr>
          <w:rFonts w:ascii="Arial" w:hAnsi="Arial" w:cs="Arial"/>
          <w:b/>
          <w:color w:val="FF0000"/>
          <w:sz w:val="52"/>
          <w:szCs w:val="52"/>
        </w:rPr>
        <w:t>OLIMPÍADAS 2021-TÓQUIO</w:t>
      </w:r>
    </w:p>
    <w:p w14:paraId="5CE36013" w14:textId="77777777" w:rsidR="000537A2" w:rsidRDefault="00C46634" w:rsidP="00DE6098">
      <w:pPr>
        <w:tabs>
          <w:tab w:val="left" w:pos="11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</w:t>
      </w:r>
      <w:r w:rsidR="004959DE">
        <w:rPr>
          <w:rFonts w:ascii="Arial" w:hAnsi="Arial" w:cs="Arial"/>
          <w:sz w:val="24"/>
          <w:szCs w:val="24"/>
        </w:rPr>
        <w:t xml:space="preserve">    </w:t>
      </w:r>
      <w:r w:rsidR="004959DE">
        <w:rPr>
          <w:noProof/>
          <w:lang w:eastAsia="pt-BR"/>
        </w:rPr>
        <w:drawing>
          <wp:inline distT="0" distB="0" distL="0" distR="0" wp14:anchorId="1C4C680F" wp14:editId="3A40C08C">
            <wp:extent cx="3937841" cy="2867025"/>
            <wp:effectExtent l="0" t="0" r="5715" b="0"/>
            <wp:docPr id="31" name="Imagem 31" descr="https://i.pinimg.com/564x/60/0f/d6/600fd6c2756bdac54aecfda3e5722f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pinimg.com/564x/60/0f/d6/600fd6c2756bdac54aecfda3e5722fa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284" cy="287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9A926" w14:textId="77777777" w:rsidR="000537A2" w:rsidRDefault="000537A2" w:rsidP="00DE6098">
      <w:pPr>
        <w:tabs>
          <w:tab w:val="left" w:pos="1140"/>
        </w:tabs>
        <w:jc w:val="both"/>
        <w:rPr>
          <w:rFonts w:ascii="Arial" w:hAnsi="Arial" w:cs="Arial"/>
          <w:sz w:val="24"/>
          <w:szCs w:val="24"/>
        </w:rPr>
      </w:pPr>
    </w:p>
    <w:p w14:paraId="340ACE07" w14:textId="77777777" w:rsidR="000537A2" w:rsidRDefault="000537A2" w:rsidP="00DE6098">
      <w:pPr>
        <w:tabs>
          <w:tab w:val="left" w:pos="1140"/>
        </w:tabs>
        <w:jc w:val="both"/>
        <w:rPr>
          <w:rFonts w:ascii="Arial" w:hAnsi="Arial" w:cs="Arial"/>
          <w:sz w:val="24"/>
          <w:szCs w:val="24"/>
        </w:rPr>
      </w:pPr>
    </w:p>
    <w:p w14:paraId="1D8EB75D" w14:textId="77777777" w:rsidR="000537A2" w:rsidRPr="00687501" w:rsidRDefault="000537A2" w:rsidP="00DE6098">
      <w:pPr>
        <w:tabs>
          <w:tab w:val="left" w:pos="1140"/>
        </w:tabs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61277E11" wp14:editId="431C4FC1">
            <wp:extent cx="6145638" cy="7713404"/>
            <wp:effectExtent l="0" t="0" r="7620" b="1905"/>
            <wp:docPr id="28" name="Imagem 28" descr="https://www.educacaoetransformacao.com.br/wp-content/uploads/2021/06/atividades-sobre-as-olimpiadas-2021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educacaoetransformacao.com.br/wp-content/uploads/2021/06/atividades-sobre-as-olimpiadas-2021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7" t="15181" r="4154" b="3632"/>
                    <a:stretch/>
                  </pic:blipFill>
                  <pic:spPr bwMode="auto">
                    <a:xfrm>
                      <a:off x="0" y="0"/>
                      <a:ext cx="6145432" cy="771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D35F1" w14:textId="77777777" w:rsidR="00DE6098" w:rsidRDefault="00DE6098" w:rsidP="00DE6098">
      <w:pPr>
        <w:tabs>
          <w:tab w:val="left" w:pos="1140"/>
        </w:tabs>
        <w:jc w:val="both"/>
        <w:rPr>
          <w:rFonts w:ascii="Arial" w:hAnsi="Arial" w:cs="Arial"/>
          <w:sz w:val="24"/>
          <w:szCs w:val="24"/>
        </w:rPr>
      </w:pPr>
    </w:p>
    <w:p w14:paraId="06AB1926" w14:textId="77777777" w:rsidR="00DE6098" w:rsidRDefault="00DE6098" w:rsidP="00DE6098">
      <w:pPr>
        <w:tabs>
          <w:tab w:val="left" w:pos="1140"/>
        </w:tabs>
        <w:rPr>
          <w:rFonts w:ascii="Arial" w:hAnsi="Arial" w:cs="Arial"/>
          <w:sz w:val="24"/>
          <w:szCs w:val="24"/>
        </w:rPr>
      </w:pPr>
    </w:p>
    <w:p w14:paraId="6CF07BED" w14:textId="77777777" w:rsidR="00EC01C0" w:rsidRDefault="00EC01C0" w:rsidP="00AA394B">
      <w:pPr>
        <w:spacing w:line="276" w:lineRule="auto"/>
      </w:pPr>
    </w:p>
    <w:p w14:paraId="60CF2AFB" w14:textId="77777777" w:rsidR="00AA394B" w:rsidRDefault="00AA394B" w:rsidP="00AA394B">
      <w:pPr>
        <w:spacing w:line="276" w:lineRule="auto"/>
      </w:pPr>
    </w:p>
    <w:p w14:paraId="06B0D101" w14:textId="77777777" w:rsidR="00441207" w:rsidRDefault="00441207" w:rsidP="00AA394B">
      <w:pPr>
        <w:spacing w:line="276" w:lineRule="auto"/>
      </w:pPr>
    </w:p>
    <w:p w14:paraId="484EC378" w14:textId="77777777" w:rsidR="00441207" w:rsidRDefault="00441207" w:rsidP="00AA394B">
      <w:pPr>
        <w:spacing w:line="276" w:lineRule="auto"/>
      </w:pPr>
    </w:p>
    <w:p w14:paraId="10AD9D9A" w14:textId="77777777" w:rsidR="00441207" w:rsidRPr="00CF0F30" w:rsidRDefault="00CF0F30" w:rsidP="00AA394B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Atividade: </w:t>
      </w:r>
      <w:r w:rsidRPr="00CF0F30">
        <w:rPr>
          <w:rFonts w:ascii="Arial" w:hAnsi="Arial" w:cs="Arial"/>
          <w:b/>
          <w:sz w:val="24"/>
          <w:szCs w:val="24"/>
          <w:u w:val="single"/>
        </w:rPr>
        <w:t>Modalidades olímpicas</w:t>
      </w:r>
    </w:p>
    <w:p w14:paraId="6F83C99A" w14:textId="77777777" w:rsidR="00AA394B" w:rsidRPr="00CF0F30" w:rsidRDefault="00AA394B" w:rsidP="00AA394B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14:paraId="2DD9FCAD" w14:textId="77777777" w:rsidR="004959DE" w:rsidRDefault="004959DE" w:rsidP="00AA394B">
      <w:pPr>
        <w:spacing w:line="276" w:lineRule="auto"/>
      </w:pPr>
      <w:r>
        <w:rPr>
          <w:noProof/>
          <w:lang w:eastAsia="pt-BR"/>
        </w:rPr>
        <w:drawing>
          <wp:inline distT="0" distB="0" distL="0" distR="0" wp14:anchorId="302C8970" wp14:editId="37A15DDD">
            <wp:extent cx="6120130" cy="7808223"/>
            <wp:effectExtent l="0" t="0" r="0" b="2540"/>
            <wp:docPr id="34" name="Imagem 34" descr="http://4.bp.blogspot.com/-X7C_Qa9kxRE/UBA3B9Nn9ZI/AAAAAAAAD1U/YEs4Kst2X04/s1600/Esportes+cont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4.bp.blogspot.com/-X7C_Qa9kxRE/UBA3B9Nn9ZI/AAAAAAAAD1U/YEs4Kst2X04/s1600/Esportes+cont.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0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F49B3" w14:textId="77777777" w:rsidR="004959DE" w:rsidRDefault="004959DE" w:rsidP="00AA394B">
      <w:pPr>
        <w:spacing w:line="276" w:lineRule="auto"/>
      </w:pPr>
    </w:p>
    <w:p w14:paraId="2B7B0B21" w14:textId="77777777" w:rsidR="004959DE" w:rsidRDefault="004959DE" w:rsidP="00AA394B">
      <w:pPr>
        <w:spacing w:line="276" w:lineRule="auto"/>
      </w:pPr>
    </w:p>
    <w:p w14:paraId="2A66C62F" w14:textId="77777777" w:rsidR="004959DE" w:rsidRDefault="004959DE" w:rsidP="00AA394B">
      <w:pPr>
        <w:spacing w:line="276" w:lineRule="auto"/>
      </w:pPr>
    </w:p>
    <w:p w14:paraId="43CDC0B5" w14:textId="77777777" w:rsidR="004959DE" w:rsidRDefault="004959DE" w:rsidP="00AA394B">
      <w:pPr>
        <w:spacing w:line="276" w:lineRule="auto"/>
      </w:pPr>
    </w:p>
    <w:p w14:paraId="4766AC1B" w14:textId="77777777" w:rsidR="004959DE" w:rsidRDefault="004959DE" w:rsidP="00AA394B">
      <w:pPr>
        <w:spacing w:line="276" w:lineRule="auto"/>
      </w:pPr>
    </w:p>
    <w:p w14:paraId="48E5652B" w14:textId="77777777" w:rsidR="004959DE" w:rsidRDefault="004959DE" w:rsidP="00AA394B">
      <w:pPr>
        <w:spacing w:line="276" w:lineRule="auto"/>
      </w:pPr>
    </w:p>
    <w:p w14:paraId="236708E6" w14:textId="77777777" w:rsidR="004959DE" w:rsidRDefault="004959DE" w:rsidP="00AA394B">
      <w:pPr>
        <w:spacing w:line="276" w:lineRule="auto"/>
      </w:pPr>
    </w:p>
    <w:p w14:paraId="42CD3712" w14:textId="77777777" w:rsidR="004959DE" w:rsidRDefault="004959DE" w:rsidP="00AA394B">
      <w:pPr>
        <w:spacing w:line="276" w:lineRule="auto"/>
      </w:pPr>
      <w:r>
        <w:rPr>
          <w:noProof/>
          <w:lang w:eastAsia="pt-BR"/>
        </w:rPr>
        <w:drawing>
          <wp:inline distT="0" distB="0" distL="0" distR="0" wp14:anchorId="449AA866" wp14:editId="7C3B24F9">
            <wp:extent cx="6120130" cy="8039335"/>
            <wp:effectExtent l="0" t="0" r="0" b="0"/>
            <wp:docPr id="35" name="Imagem 35" descr="http://4.bp.blogspot.com/-58brFHUsFHk/UBA3FW6tkDI/AAAAAAAAD1c/V5M2IDb8q3I/s1600/Espor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4.bp.blogspot.com/-58brFHUsFHk/UBA3FW6tkDI/AAAAAAAAD1c/V5M2IDb8q3I/s1600/Esporte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3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68D5F" w14:textId="77777777" w:rsidR="004959DE" w:rsidRDefault="004959DE" w:rsidP="00AA394B">
      <w:pPr>
        <w:spacing w:line="276" w:lineRule="auto"/>
      </w:pPr>
    </w:p>
    <w:p w14:paraId="3D2A5B91" w14:textId="77777777" w:rsidR="004959DE" w:rsidRDefault="004959DE" w:rsidP="00AA394B">
      <w:pPr>
        <w:spacing w:line="276" w:lineRule="auto"/>
      </w:pPr>
    </w:p>
    <w:p w14:paraId="1D078C4A" w14:textId="77777777" w:rsidR="004959DE" w:rsidRDefault="004959DE" w:rsidP="00AA394B">
      <w:pPr>
        <w:spacing w:line="276" w:lineRule="auto"/>
      </w:pPr>
    </w:p>
    <w:p w14:paraId="459DB8B7" w14:textId="77777777" w:rsidR="00101936" w:rsidRPr="00F94C41" w:rsidRDefault="00101936" w:rsidP="00101936">
      <w:pPr>
        <w:tabs>
          <w:tab w:val="left" w:pos="2655"/>
        </w:tabs>
        <w:spacing w:line="240" w:lineRule="auto"/>
        <w:rPr>
          <w:rFonts w:ascii="Arial Black" w:hAnsi="Arial Black" w:cs="Arial"/>
          <w:sz w:val="28"/>
          <w:szCs w:val="28"/>
        </w:rPr>
      </w:pPr>
    </w:p>
    <w:p w14:paraId="4EC42969" w14:textId="77777777" w:rsidR="00101936" w:rsidRDefault="00101936" w:rsidP="00101936">
      <w:pPr>
        <w:jc w:val="both"/>
      </w:pPr>
      <w:r>
        <w:rPr>
          <w:rFonts w:ascii="Calibri" w:hAnsi="Calibri" w:cs="Calibri"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04064F15" wp14:editId="01149E64">
            <wp:extent cx="6120130" cy="820963"/>
            <wp:effectExtent l="0" t="0" r="0" b="0"/>
            <wp:docPr id="6" name="Imagem 6" descr="https://lh4.googleusercontent.com/UJAPOxFkifUw8N5gBLJiKUFGNd-BESUmbOemwdfPlI0-ig5AfzyV7RaOHFYyvRlxFAJKkeuMnGbcXPycn-Ivbwqm5_bBNRexrzqVHT6OVnNrhzAuhYcoVdrC7ZAt7Tm9Jq-fWWksv1gKmxSS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UJAPOxFkifUw8N5gBLJiKUFGNd-BESUmbOemwdfPlI0-ig5AfzyV7RaOHFYyvRlxFAJKkeuMnGbcXPycn-Ivbwqm5_bBNRexrzqVHT6OVnNrhzAuhYcoVdrC7ZAt7Tm9Jq-fWWksv1gKmxSSK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56E52" w14:textId="77777777" w:rsidR="00101936" w:rsidRPr="00EF44DE" w:rsidRDefault="00101936" w:rsidP="00101936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EF44DE">
        <w:rPr>
          <w:rFonts w:ascii="Arial" w:hAnsi="Arial" w:cs="Arial"/>
          <w:b/>
          <w:sz w:val="24"/>
          <w:szCs w:val="24"/>
          <w:u w:val="single"/>
        </w:rPr>
        <w:t xml:space="preserve">ATIVIDADES COMPLEMENTARES DA EDUCAÇÃO ESPECIAL (INCLUSÃO) </w:t>
      </w:r>
    </w:p>
    <w:p w14:paraId="72161D12" w14:textId="77777777" w:rsidR="00101936" w:rsidRDefault="00101936" w:rsidP="00101936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Escola:</w:t>
      </w:r>
      <w:r w:rsidRPr="00A53249">
        <w:t xml:space="preserve"> </w:t>
      </w:r>
      <w:r w:rsidRPr="00A53249">
        <w:rPr>
          <w:rFonts w:ascii="Arial" w:hAnsi="Arial" w:cs="Arial"/>
          <w:b/>
          <w:sz w:val="24"/>
          <w:szCs w:val="24"/>
        </w:rPr>
        <w:t>E.M.E.F Proª Maria Célia Cabral do Amaral</w:t>
      </w:r>
    </w:p>
    <w:p w14:paraId="55664136" w14:textId="77777777" w:rsidR="00101936" w:rsidRDefault="00101936" w:rsidP="0010193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Professor/AEE: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Marilande</w:t>
      </w:r>
      <w:proofErr w:type="spellEnd"/>
      <w:r>
        <w:rPr>
          <w:rFonts w:ascii="Arial" w:hAnsi="Arial" w:cs="Arial"/>
          <w:sz w:val="24"/>
          <w:szCs w:val="24"/>
        </w:rPr>
        <w:t xml:space="preserve"> Silva</w:t>
      </w:r>
    </w:p>
    <w:p w14:paraId="4EE09041" w14:textId="77777777" w:rsidR="00101936" w:rsidRPr="003F25B7" w:rsidRDefault="00101936" w:rsidP="00101936">
      <w:pPr>
        <w:jc w:val="both"/>
        <w:rPr>
          <w:rFonts w:ascii="Arial" w:hAnsi="Arial" w:cs="Arial"/>
          <w:sz w:val="24"/>
          <w:szCs w:val="24"/>
        </w:rPr>
      </w:pPr>
      <w:r w:rsidRPr="004A53F6">
        <w:rPr>
          <w:rFonts w:ascii="Arial" w:hAnsi="Arial" w:cs="Arial"/>
          <w:b/>
          <w:sz w:val="24"/>
          <w:szCs w:val="24"/>
        </w:rPr>
        <w:t>Data</w:t>
      </w:r>
      <w:r>
        <w:rPr>
          <w:rFonts w:ascii="Arial" w:hAnsi="Arial" w:cs="Arial"/>
          <w:b/>
          <w:sz w:val="24"/>
          <w:szCs w:val="24"/>
        </w:rPr>
        <w:t>:</w:t>
      </w:r>
      <w:r w:rsidR="00CF0F30" w:rsidRPr="00CF0F30">
        <w:rPr>
          <w:rFonts w:ascii="Arial" w:hAnsi="Arial" w:cs="Arial"/>
          <w:sz w:val="24"/>
          <w:szCs w:val="24"/>
        </w:rPr>
        <w:t xml:space="preserve"> 02/08/21 a 06/08/21</w:t>
      </w:r>
      <w:r>
        <w:rPr>
          <w:rFonts w:ascii="Arial" w:hAnsi="Arial" w:cs="Arial"/>
          <w:sz w:val="24"/>
          <w:szCs w:val="24"/>
        </w:rPr>
        <w:t xml:space="preserve"> </w:t>
      </w:r>
    </w:p>
    <w:p w14:paraId="180AED13" w14:textId="77777777" w:rsidR="00101936" w:rsidRPr="008C4DE0" w:rsidRDefault="00101936" w:rsidP="00101936">
      <w:pPr>
        <w:rPr>
          <w:rFonts w:ascii="Arial" w:hAnsi="Arial" w:cs="Arial"/>
          <w:sz w:val="24"/>
          <w:szCs w:val="24"/>
        </w:rPr>
      </w:pPr>
      <w:r w:rsidRPr="000D1479">
        <w:rPr>
          <w:rFonts w:ascii="Arial" w:hAnsi="Arial" w:cs="Arial"/>
          <w:b/>
          <w:sz w:val="24"/>
          <w:szCs w:val="24"/>
        </w:rPr>
        <w:t xml:space="preserve">AUTOAVALIAÇÃO: </w:t>
      </w:r>
      <w:r w:rsidRPr="002421D4">
        <w:rPr>
          <w:rFonts w:ascii="Arial" w:hAnsi="Arial" w:cs="Arial"/>
          <w:sz w:val="24"/>
          <w:szCs w:val="24"/>
        </w:rPr>
        <w:t>A atividade deverá ser entregue para professora de Educaçã</w:t>
      </w:r>
      <w:r>
        <w:rPr>
          <w:rFonts w:ascii="Arial" w:hAnsi="Arial" w:cs="Arial"/>
          <w:sz w:val="24"/>
          <w:szCs w:val="24"/>
        </w:rPr>
        <w:t>o Especial no retorno às aulas.</w:t>
      </w:r>
    </w:p>
    <w:p w14:paraId="7635B51C" w14:textId="77777777" w:rsidR="000735CF" w:rsidRDefault="00101936" w:rsidP="000735CF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Bibliografia</w:t>
      </w:r>
      <w:r w:rsidR="000735CF">
        <w:rPr>
          <w:rFonts w:ascii="Arial" w:hAnsi="Arial" w:cs="Arial"/>
          <w:sz w:val="24"/>
          <w:szCs w:val="24"/>
        </w:rPr>
        <w:t>:</w:t>
      </w:r>
      <w:r w:rsidR="000735CF" w:rsidRPr="000735CF">
        <w:rPr>
          <w:rFonts w:ascii="Arial" w:hAnsi="Arial" w:cs="Arial"/>
          <w:b/>
          <w:sz w:val="24"/>
          <w:szCs w:val="24"/>
          <w:u w:val="single"/>
        </w:rPr>
        <w:t xml:space="preserve"> </w:t>
      </w:r>
      <w:hyperlink r:id="rId18" w:history="1">
        <w:r w:rsidR="000735CF" w:rsidRPr="00BA0944">
          <w:rPr>
            <w:rStyle w:val="Hyperlink"/>
            <w:rFonts w:ascii="Arial" w:hAnsi="Arial" w:cs="Arial"/>
            <w:b/>
            <w:sz w:val="24"/>
            <w:szCs w:val="24"/>
          </w:rPr>
          <w:t>https://teatividades.blogspot.com/</w:t>
        </w:r>
      </w:hyperlink>
    </w:p>
    <w:p w14:paraId="0571F0C1" w14:textId="77777777" w:rsidR="000735CF" w:rsidRDefault="000735CF" w:rsidP="000735CF">
      <w:pPr>
        <w:rPr>
          <w:rFonts w:ascii="Arial" w:hAnsi="Arial" w:cs="Arial"/>
          <w:b/>
          <w:sz w:val="24"/>
          <w:szCs w:val="24"/>
          <w:u w:val="single"/>
        </w:rPr>
      </w:pPr>
    </w:p>
    <w:p w14:paraId="7F2DE012" w14:textId="77777777" w:rsidR="000735CF" w:rsidRPr="008C128A" w:rsidRDefault="000735CF" w:rsidP="000735CF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Atividade: Animais e seus filhotes</w:t>
      </w:r>
    </w:p>
    <w:p w14:paraId="1DFA0914" w14:textId="77777777" w:rsidR="000735CF" w:rsidRPr="008C128A" w:rsidRDefault="000735CF" w:rsidP="000735CF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C3B0588" w14:textId="77777777" w:rsidR="000735CF" w:rsidRPr="00525603" w:rsidRDefault="000735CF" w:rsidP="000735CF">
      <w:pPr>
        <w:tabs>
          <w:tab w:val="left" w:pos="1140"/>
        </w:tabs>
        <w:rPr>
          <w:rFonts w:ascii="Arial" w:hAnsi="Arial" w:cs="Arial"/>
          <w:sz w:val="24"/>
          <w:szCs w:val="24"/>
        </w:rPr>
      </w:pPr>
      <w:r w:rsidRPr="00FB6A58">
        <w:rPr>
          <w:rFonts w:ascii="Arial Black" w:hAnsi="Arial Black" w:cs="Arial"/>
          <w:sz w:val="24"/>
          <w:szCs w:val="24"/>
        </w:rPr>
        <w:t>Objetivo:</w:t>
      </w:r>
      <w:r>
        <w:rPr>
          <w:rFonts w:ascii="Arial Black" w:hAnsi="Arial Black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Despertar a observação, relacionar a lógica, comparar aspectos físicos dos animais.</w:t>
      </w:r>
    </w:p>
    <w:p w14:paraId="1F4FEDE7" w14:textId="77777777" w:rsidR="000735CF" w:rsidRDefault="000735CF" w:rsidP="000735CF">
      <w:pPr>
        <w:tabs>
          <w:tab w:val="left" w:pos="1140"/>
        </w:tabs>
        <w:rPr>
          <w:rFonts w:ascii="Arial" w:hAnsi="Arial" w:cs="Arial"/>
          <w:sz w:val="24"/>
          <w:szCs w:val="24"/>
        </w:rPr>
      </w:pPr>
      <w:r>
        <w:rPr>
          <w:rFonts w:ascii="Arial Black" w:hAnsi="Arial Black" w:cs="Arial"/>
          <w:sz w:val="24"/>
          <w:szCs w:val="24"/>
        </w:rPr>
        <w:t>Materiais:</w:t>
      </w:r>
      <w:r>
        <w:rPr>
          <w:rFonts w:ascii="Arial" w:hAnsi="Arial" w:cs="Arial"/>
          <w:sz w:val="24"/>
          <w:szCs w:val="24"/>
        </w:rPr>
        <w:t xml:space="preserve"> Atividade impressa</w:t>
      </w:r>
    </w:p>
    <w:p w14:paraId="586672EF" w14:textId="77777777" w:rsidR="000735CF" w:rsidRPr="000F3E8E" w:rsidRDefault="000735CF" w:rsidP="000735CF">
      <w:pPr>
        <w:tabs>
          <w:tab w:val="left" w:pos="1140"/>
        </w:tabs>
        <w:rPr>
          <w:rFonts w:ascii="Arial" w:hAnsi="Arial" w:cs="Arial"/>
          <w:sz w:val="24"/>
          <w:szCs w:val="24"/>
        </w:rPr>
      </w:pPr>
      <w:r>
        <w:rPr>
          <w:rFonts w:ascii="Arial Black" w:hAnsi="Arial Black" w:cs="Arial"/>
          <w:sz w:val="24"/>
          <w:szCs w:val="24"/>
        </w:rPr>
        <w:t xml:space="preserve">Desenvolvimento: </w:t>
      </w:r>
      <w:r w:rsidRPr="000F3E8E">
        <w:rPr>
          <w:rFonts w:ascii="Arial" w:hAnsi="Arial" w:cs="Arial"/>
          <w:sz w:val="24"/>
          <w:szCs w:val="24"/>
        </w:rPr>
        <w:t xml:space="preserve">Cole as figuras num papel grosso </w:t>
      </w:r>
      <w:r>
        <w:rPr>
          <w:rFonts w:ascii="Arial" w:hAnsi="Arial" w:cs="Arial"/>
          <w:sz w:val="24"/>
          <w:szCs w:val="24"/>
        </w:rPr>
        <w:t>(</w:t>
      </w:r>
      <w:r w:rsidRPr="000F3E8E">
        <w:rPr>
          <w:rFonts w:ascii="Arial" w:hAnsi="Arial" w:cs="Arial"/>
          <w:sz w:val="24"/>
          <w:szCs w:val="24"/>
        </w:rPr>
        <w:t>papelão ou cartolina) em seguida recorte cada figura. E</w:t>
      </w:r>
      <w:r>
        <w:rPr>
          <w:rFonts w:ascii="Arial" w:hAnsi="Arial" w:cs="Arial"/>
          <w:sz w:val="24"/>
          <w:szCs w:val="24"/>
        </w:rPr>
        <w:t>spalhe as figuras dos animais na mesa e peça para que a criança observe e ache os filhotes dos animais maiores da cartela e assim que encontrar coloque os filhotes ao lado.</w:t>
      </w:r>
    </w:p>
    <w:p w14:paraId="6D54279E" w14:textId="77777777" w:rsidR="000735CF" w:rsidRDefault="000735CF" w:rsidP="000735CF">
      <w:pPr>
        <w:tabs>
          <w:tab w:val="left" w:pos="1140"/>
        </w:tabs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VAMOS ENCONTRAR OS FILHOTES?</w:t>
      </w:r>
    </w:p>
    <w:p w14:paraId="5080CEB6" w14:textId="77777777" w:rsidR="0053430D" w:rsidRDefault="0053430D" w:rsidP="000735CF">
      <w:pPr>
        <w:jc w:val="both"/>
        <w:rPr>
          <w:rFonts w:ascii="Arial" w:hAnsi="Arial" w:cs="Arial"/>
          <w:sz w:val="24"/>
          <w:szCs w:val="24"/>
        </w:rPr>
      </w:pPr>
    </w:p>
    <w:p w14:paraId="7886EEC3" w14:textId="77777777" w:rsidR="0053430D" w:rsidRDefault="0053430D" w:rsidP="00597ACE">
      <w:pPr>
        <w:spacing w:line="276" w:lineRule="auto"/>
        <w:rPr>
          <w:rFonts w:ascii="Arial" w:hAnsi="Arial" w:cs="Arial"/>
          <w:sz w:val="24"/>
          <w:szCs w:val="24"/>
        </w:rPr>
      </w:pPr>
    </w:p>
    <w:p w14:paraId="6B829617" w14:textId="77777777" w:rsidR="0053430D" w:rsidRDefault="0053430D" w:rsidP="00597ACE">
      <w:pPr>
        <w:spacing w:line="276" w:lineRule="auto"/>
        <w:rPr>
          <w:noProof/>
          <w:lang w:eastAsia="pt-BR"/>
        </w:rPr>
      </w:pPr>
    </w:p>
    <w:p w14:paraId="0BC4D5E3" w14:textId="77777777" w:rsidR="000735CF" w:rsidRDefault="000735CF" w:rsidP="00597ACE">
      <w:pPr>
        <w:spacing w:line="276" w:lineRule="auto"/>
        <w:rPr>
          <w:noProof/>
          <w:lang w:eastAsia="pt-BR"/>
        </w:rPr>
      </w:pPr>
    </w:p>
    <w:p w14:paraId="194E1DBD" w14:textId="77777777" w:rsidR="000735CF" w:rsidRDefault="000735CF" w:rsidP="00597ACE">
      <w:pPr>
        <w:spacing w:line="276" w:lineRule="auto"/>
        <w:rPr>
          <w:noProof/>
          <w:lang w:eastAsia="pt-BR"/>
        </w:rPr>
      </w:pPr>
    </w:p>
    <w:p w14:paraId="64D79EF2" w14:textId="77777777" w:rsidR="000735CF" w:rsidRDefault="000735CF" w:rsidP="00597ACE">
      <w:pPr>
        <w:spacing w:line="276" w:lineRule="auto"/>
        <w:rPr>
          <w:noProof/>
          <w:lang w:eastAsia="pt-BR"/>
        </w:rPr>
      </w:pPr>
    </w:p>
    <w:p w14:paraId="3EF98819" w14:textId="77777777" w:rsidR="000735CF" w:rsidRDefault="000735CF" w:rsidP="00597ACE">
      <w:pPr>
        <w:spacing w:line="276" w:lineRule="auto"/>
        <w:rPr>
          <w:noProof/>
          <w:lang w:eastAsia="pt-BR"/>
        </w:rPr>
      </w:pPr>
    </w:p>
    <w:p w14:paraId="05E70D4A" w14:textId="77777777" w:rsidR="000735CF" w:rsidRDefault="000735CF" w:rsidP="00597ACE">
      <w:pPr>
        <w:spacing w:line="276" w:lineRule="auto"/>
        <w:rPr>
          <w:noProof/>
          <w:lang w:eastAsia="pt-BR"/>
        </w:rPr>
      </w:pPr>
    </w:p>
    <w:p w14:paraId="0BF57A12" w14:textId="77777777" w:rsidR="000735CF" w:rsidRDefault="000735CF" w:rsidP="00597ACE">
      <w:pPr>
        <w:spacing w:line="276" w:lineRule="auto"/>
        <w:rPr>
          <w:noProof/>
          <w:lang w:eastAsia="pt-BR"/>
        </w:rPr>
      </w:pPr>
    </w:p>
    <w:p w14:paraId="6358C221" w14:textId="77777777" w:rsidR="000735CF" w:rsidRDefault="000735CF" w:rsidP="00597ACE">
      <w:pPr>
        <w:spacing w:line="276" w:lineRule="auto"/>
        <w:rPr>
          <w:noProof/>
          <w:lang w:eastAsia="pt-BR"/>
        </w:rPr>
      </w:pPr>
    </w:p>
    <w:p w14:paraId="5F1C51AA" w14:textId="77777777" w:rsidR="0053430D" w:rsidRDefault="0053430D" w:rsidP="007427DB">
      <w:pPr>
        <w:spacing w:line="276" w:lineRule="auto"/>
        <w:rPr>
          <w:rFonts w:ascii="Arial" w:hAnsi="Arial" w:cs="Arial"/>
          <w:sz w:val="24"/>
          <w:szCs w:val="24"/>
        </w:rPr>
      </w:pPr>
    </w:p>
    <w:p w14:paraId="5C75D341" w14:textId="77777777" w:rsidR="000537A2" w:rsidRDefault="00742732" w:rsidP="007427DB">
      <w:pPr>
        <w:spacing w:line="276" w:lineRule="auto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0F0D19EE" wp14:editId="04A86A66">
            <wp:extent cx="2724150" cy="4470400"/>
            <wp:effectExtent l="0" t="0" r="0" b="6350"/>
            <wp:docPr id="10" name="Imagem 10" descr="https://mirameyaprenderas.files.wordpress.com/2016/03/2837584_2-1.jpg?w=370&amp;h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irameyaprenderas.files.wordpress.com/2016/03/2837584_2-1.jpg?w=370&amp;h=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763" cy="447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7A2">
        <w:rPr>
          <w:noProof/>
          <w:lang w:eastAsia="pt-BR"/>
        </w:rPr>
        <w:t xml:space="preserve">               </w:t>
      </w:r>
      <w:r>
        <w:rPr>
          <w:noProof/>
          <w:lang w:eastAsia="pt-BR"/>
        </w:rPr>
        <w:drawing>
          <wp:inline distT="0" distB="0" distL="0" distR="0" wp14:anchorId="4C068D1B" wp14:editId="32600FED">
            <wp:extent cx="2733675" cy="4411382"/>
            <wp:effectExtent l="0" t="0" r="0" b="8255"/>
            <wp:docPr id="15" name="Imagem 15" descr="https://mirameyaprenderas.files.wordpress.com/2016/03/2837585_3-1.jpg?w=370&amp;h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irameyaprenderas.files.wordpress.com/2016/03/2837585_3-1.jpg?w=370&amp;h=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844" cy="441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7A2">
        <w:rPr>
          <w:noProof/>
          <w:lang w:eastAsia="pt-BR"/>
        </w:rPr>
        <w:t xml:space="preserve">  </w:t>
      </w:r>
    </w:p>
    <w:p w14:paraId="2F363F0E" w14:textId="77777777" w:rsidR="00742732" w:rsidRDefault="00742732" w:rsidP="007427DB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A4FC16E" wp14:editId="50BC53A1">
            <wp:extent cx="2768611" cy="4257675"/>
            <wp:effectExtent l="0" t="0" r="0" b="0"/>
            <wp:docPr id="17" name="Imagem 17" descr="https://mirameyaprenderas.files.wordpress.com/2016/03/2837586_4-1.jpg?w=370&amp;h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irameyaprenderas.files.wordpress.com/2016/03/2837586_4-1.jpg?w=370&amp;h=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11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7A2">
        <w:rPr>
          <w:noProof/>
          <w:lang w:eastAsia="pt-BR"/>
        </w:rPr>
        <w:t xml:space="preserve">         </w:t>
      </w:r>
      <w:r>
        <w:rPr>
          <w:noProof/>
          <w:lang w:eastAsia="pt-BR"/>
        </w:rPr>
        <w:drawing>
          <wp:inline distT="0" distB="0" distL="0" distR="0" wp14:anchorId="63E129F1" wp14:editId="5012F650">
            <wp:extent cx="2787570" cy="4248150"/>
            <wp:effectExtent l="0" t="0" r="0" b="0"/>
            <wp:docPr id="18" name="Imagem 18" descr="https://mirameyaprenderas.files.wordpress.com/2016/03/2837588_6-1.jpg?w=313&amp;h=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irameyaprenderas.files.wordpress.com/2016/03/2837588_6-1.jpg?w=313&amp;h=47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57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DB8C7" w14:textId="77777777" w:rsidR="00742732" w:rsidRDefault="00742732" w:rsidP="007427DB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02804D42" wp14:editId="0F208990">
            <wp:extent cx="2832687" cy="4321663"/>
            <wp:effectExtent l="0" t="0" r="6350" b="3175"/>
            <wp:docPr id="8" name="Imagem 8" descr="https://mirameyaprenderas.files.wordpress.com/2016/03/2837589_7-1.jpg?w=312&amp;h=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irameyaprenderas.files.wordpress.com/2016/03/2837589_7-1.jpg?w=312&amp;h=47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596" cy="432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7A2">
        <w:rPr>
          <w:noProof/>
          <w:lang w:eastAsia="pt-BR"/>
        </w:rPr>
        <w:t xml:space="preserve">             </w:t>
      </w:r>
      <w:r>
        <w:rPr>
          <w:noProof/>
          <w:lang w:eastAsia="pt-BR"/>
        </w:rPr>
        <w:drawing>
          <wp:inline distT="0" distB="0" distL="0" distR="0" wp14:anchorId="6E4A0FB6" wp14:editId="2A49A504">
            <wp:extent cx="2818443" cy="4319072"/>
            <wp:effectExtent l="0" t="0" r="1270" b="5715"/>
            <wp:docPr id="20" name="Imagem 20" descr="https://mirameyaprenderas.files.wordpress.com/2016/03/2837583_1-1.jpg?w=370&amp;h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irameyaprenderas.files.wordpress.com/2016/03/2837583_1-1.jpg?w=370&amp;h=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603" cy="432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68914" w14:textId="77777777" w:rsidR="00742732" w:rsidRDefault="00742732" w:rsidP="007427DB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64C5382" wp14:editId="192C7FE4">
            <wp:extent cx="2943225" cy="4533900"/>
            <wp:effectExtent l="0" t="0" r="9525" b="0"/>
            <wp:docPr id="21" name="Imagem 21" descr="https://mirameyaprenderas.files.wordpress.com/2016/03/2837587_5-1.jpg?w=309&amp;h=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irameyaprenderas.files.wordpress.com/2016/03/2837587_5-1.jpg?w=309&amp;h=47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B330340" wp14:editId="4F109BA5">
            <wp:extent cx="2952750" cy="4524375"/>
            <wp:effectExtent l="0" t="0" r="0" b="9525"/>
            <wp:docPr id="22" name="Imagem 22" descr="https://mirameyaprenderas.files.wordpress.com/2016/03/2837590_8-1.jpg?w=310&amp;h=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irameyaprenderas.files.wordpress.com/2016/03/2837590_8-1.jpg?w=310&amp;h=47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5957D" w14:textId="77777777" w:rsidR="00742732" w:rsidRPr="00380143" w:rsidRDefault="00742732" w:rsidP="007427DB">
      <w:pPr>
        <w:spacing w:line="276" w:lineRule="auto"/>
        <w:rPr>
          <w:rFonts w:ascii="Arial" w:hAnsi="Arial" w:cs="Arial"/>
          <w:sz w:val="24"/>
          <w:szCs w:val="24"/>
        </w:rPr>
      </w:pPr>
    </w:p>
    <w:sectPr w:rsidR="00742732" w:rsidRPr="00380143" w:rsidSect="005819B5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D7D1D9" w14:textId="77777777" w:rsidR="00035A9B" w:rsidRDefault="00035A9B" w:rsidP="003C4911">
      <w:pPr>
        <w:spacing w:after="0" w:line="240" w:lineRule="auto"/>
      </w:pPr>
      <w:r>
        <w:separator/>
      </w:r>
    </w:p>
  </w:endnote>
  <w:endnote w:type="continuationSeparator" w:id="0">
    <w:p w14:paraId="65EF60DF" w14:textId="77777777" w:rsidR="00035A9B" w:rsidRDefault="00035A9B" w:rsidP="003C4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59A010" w14:textId="77777777" w:rsidR="00035A9B" w:rsidRDefault="00035A9B" w:rsidP="003C4911">
      <w:pPr>
        <w:spacing w:after="0" w:line="240" w:lineRule="auto"/>
      </w:pPr>
      <w:r>
        <w:separator/>
      </w:r>
    </w:p>
  </w:footnote>
  <w:footnote w:type="continuationSeparator" w:id="0">
    <w:p w14:paraId="0EA5458F" w14:textId="77777777" w:rsidR="00035A9B" w:rsidRDefault="00035A9B" w:rsidP="003C49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267F11"/>
    <w:multiLevelType w:val="multilevel"/>
    <w:tmpl w:val="2D544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643"/>
    <w:rsid w:val="00006C9E"/>
    <w:rsid w:val="000130B2"/>
    <w:rsid w:val="00032458"/>
    <w:rsid w:val="00035A9B"/>
    <w:rsid w:val="00043BEE"/>
    <w:rsid w:val="000537A2"/>
    <w:rsid w:val="0006674A"/>
    <w:rsid w:val="000735CF"/>
    <w:rsid w:val="00093FF5"/>
    <w:rsid w:val="000E10DF"/>
    <w:rsid w:val="000E5808"/>
    <w:rsid w:val="00101936"/>
    <w:rsid w:val="001218F1"/>
    <w:rsid w:val="00123B24"/>
    <w:rsid w:val="001242F9"/>
    <w:rsid w:val="00124EFB"/>
    <w:rsid w:val="00134B23"/>
    <w:rsid w:val="001405BF"/>
    <w:rsid w:val="00146649"/>
    <w:rsid w:val="00160931"/>
    <w:rsid w:val="001A7CC2"/>
    <w:rsid w:val="001B1ADA"/>
    <w:rsid w:val="001D23CD"/>
    <w:rsid w:val="001D2A71"/>
    <w:rsid w:val="001D7F66"/>
    <w:rsid w:val="00201466"/>
    <w:rsid w:val="00213682"/>
    <w:rsid w:val="00232F15"/>
    <w:rsid w:val="00241641"/>
    <w:rsid w:val="00254617"/>
    <w:rsid w:val="002A20D5"/>
    <w:rsid w:val="002D397B"/>
    <w:rsid w:val="002F7F51"/>
    <w:rsid w:val="00304E37"/>
    <w:rsid w:val="0033362A"/>
    <w:rsid w:val="00354932"/>
    <w:rsid w:val="00374125"/>
    <w:rsid w:val="00380143"/>
    <w:rsid w:val="00385A2C"/>
    <w:rsid w:val="003A44AB"/>
    <w:rsid w:val="003A7568"/>
    <w:rsid w:val="003C4911"/>
    <w:rsid w:val="003F25B7"/>
    <w:rsid w:val="003F5734"/>
    <w:rsid w:val="00403EAB"/>
    <w:rsid w:val="004049D5"/>
    <w:rsid w:val="00405A0E"/>
    <w:rsid w:val="00441207"/>
    <w:rsid w:val="00443AEC"/>
    <w:rsid w:val="004527E3"/>
    <w:rsid w:val="00463D32"/>
    <w:rsid w:val="004660B8"/>
    <w:rsid w:val="004825AE"/>
    <w:rsid w:val="00482A2C"/>
    <w:rsid w:val="0048757B"/>
    <w:rsid w:val="0049196A"/>
    <w:rsid w:val="004959DE"/>
    <w:rsid w:val="005044B1"/>
    <w:rsid w:val="0051333E"/>
    <w:rsid w:val="0052205B"/>
    <w:rsid w:val="00532F4A"/>
    <w:rsid w:val="0053430D"/>
    <w:rsid w:val="0056064F"/>
    <w:rsid w:val="00560BB0"/>
    <w:rsid w:val="005811CB"/>
    <w:rsid w:val="005819B5"/>
    <w:rsid w:val="00587725"/>
    <w:rsid w:val="00595EF6"/>
    <w:rsid w:val="00596C16"/>
    <w:rsid w:val="00597ACE"/>
    <w:rsid w:val="005A4F54"/>
    <w:rsid w:val="005A5BA9"/>
    <w:rsid w:val="005B6681"/>
    <w:rsid w:val="005D00AF"/>
    <w:rsid w:val="005D66E9"/>
    <w:rsid w:val="005F1C7F"/>
    <w:rsid w:val="005F6F4F"/>
    <w:rsid w:val="00601310"/>
    <w:rsid w:val="0063572F"/>
    <w:rsid w:val="0064798C"/>
    <w:rsid w:val="00662C5D"/>
    <w:rsid w:val="00687501"/>
    <w:rsid w:val="00687725"/>
    <w:rsid w:val="0069567E"/>
    <w:rsid w:val="00697C7B"/>
    <w:rsid w:val="006A7643"/>
    <w:rsid w:val="006B142E"/>
    <w:rsid w:val="006E584E"/>
    <w:rsid w:val="00724DBD"/>
    <w:rsid w:val="00730D8D"/>
    <w:rsid w:val="007339D9"/>
    <w:rsid w:val="00737955"/>
    <w:rsid w:val="00742732"/>
    <w:rsid w:val="007427DB"/>
    <w:rsid w:val="00753392"/>
    <w:rsid w:val="00755CA2"/>
    <w:rsid w:val="00774121"/>
    <w:rsid w:val="00777C8C"/>
    <w:rsid w:val="00786DBC"/>
    <w:rsid w:val="007906D1"/>
    <w:rsid w:val="00790DFF"/>
    <w:rsid w:val="007B3FA5"/>
    <w:rsid w:val="007C047E"/>
    <w:rsid w:val="007C2304"/>
    <w:rsid w:val="007D4BA8"/>
    <w:rsid w:val="007E4652"/>
    <w:rsid w:val="007E58EF"/>
    <w:rsid w:val="00804AD1"/>
    <w:rsid w:val="00807D25"/>
    <w:rsid w:val="00810491"/>
    <w:rsid w:val="008149C8"/>
    <w:rsid w:val="0081779D"/>
    <w:rsid w:val="00856B5F"/>
    <w:rsid w:val="00860478"/>
    <w:rsid w:val="00863019"/>
    <w:rsid w:val="00874A09"/>
    <w:rsid w:val="00897354"/>
    <w:rsid w:val="008C4DE0"/>
    <w:rsid w:val="00913285"/>
    <w:rsid w:val="009234BC"/>
    <w:rsid w:val="00964155"/>
    <w:rsid w:val="00986BFF"/>
    <w:rsid w:val="00994BA6"/>
    <w:rsid w:val="009B26C7"/>
    <w:rsid w:val="009E02FB"/>
    <w:rsid w:val="009E16BD"/>
    <w:rsid w:val="009F4E2D"/>
    <w:rsid w:val="009F581C"/>
    <w:rsid w:val="00A04D3C"/>
    <w:rsid w:val="00A13A54"/>
    <w:rsid w:val="00A14D1B"/>
    <w:rsid w:val="00A22B0F"/>
    <w:rsid w:val="00A3094D"/>
    <w:rsid w:val="00A35716"/>
    <w:rsid w:val="00A413F1"/>
    <w:rsid w:val="00A53249"/>
    <w:rsid w:val="00A57226"/>
    <w:rsid w:val="00A608FC"/>
    <w:rsid w:val="00A854E1"/>
    <w:rsid w:val="00AA394B"/>
    <w:rsid w:val="00AA6EDA"/>
    <w:rsid w:val="00AB45E2"/>
    <w:rsid w:val="00AC7D1B"/>
    <w:rsid w:val="00AE2EB2"/>
    <w:rsid w:val="00AE5EFE"/>
    <w:rsid w:val="00AF3099"/>
    <w:rsid w:val="00B114FB"/>
    <w:rsid w:val="00B2446E"/>
    <w:rsid w:val="00B34DA7"/>
    <w:rsid w:val="00B522F8"/>
    <w:rsid w:val="00B904D2"/>
    <w:rsid w:val="00B921A6"/>
    <w:rsid w:val="00BA0D23"/>
    <w:rsid w:val="00BC1B65"/>
    <w:rsid w:val="00BE280E"/>
    <w:rsid w:val="00BF524F"/>
    <w:rsid w:val="00BF7513"/>
    <w:rsid w:val="00C21C6B"/>
    <w:rsid w:val="00C23DF9"/>
    <w:rsid w:val="00C319F3"/>
    <w:rsid w:val="00C378BD"/>
    <w:rsid w:val="00C46634"/>
    <w:rsid w:val="00C56EA7"/>
    <w:rsid w:val="00C85A89"/>
    <w:rsid w:val="00CA58E5"/>
    <w:rsid w:val="00CB5AC3"/>
    <w:rsid w:val="00CD3990"/>
    <w:rsid w:val="00CE0C38"/>
    <w:rsid w:val="00CF0F30"/>
    <w:rsid w:val="00CF7E99"/>
    <w:rsid w:val="00D01484"/>
    <w:rsid w:val="00D15282"/>
    <w:rsid w:val="00D4797F"/>
    <w:rsid w:val="00D660AB"/>
    <w:rsid w:val="00D77A8E"/>
    <w:rsid w:val="00D86715"/>
    <w:rsid w:val="00D87A97"/>
    <w:rsid w:val="00D95F40"/>
    <w:rsid w:val="00DA6FB9"/>
    <w:rsid w:val="00DE0C11"/>
    <w:rsid w:val="00DE306F"/>
    <w:rsid w:val="00DE6098"/>
    <w:rsid w:val="00E00FED"/>
    <w:rsid w:val="00E11433"/>
    <w:rsid w:val="00E14651"/>
    <w:rsid w:val="00E17030"/>
    <w:rsid w:val="00E24E97"/>
    <w:rsid w:val="00E754B0"/>
    <w:rsid w:val="00E9027B"/>
    <w:rsid w:val="00EA7A97"/>
    <w:rsid w:val="00EC01C0"/>
    <w:rsid w:val="00EC2EFC"/>
    <w:rsid w:val="00EE2DAF"/>
    <w:rsid w:val="00EE41F5"/>
    <w:rsid w:val="00EF44DE"/>
    <w:rsid w:val="00F004F3"/>
    <w:rsid w:val="00F308B1"/>
    <w:rsid w:val="00F41321"/>
    <w:rsid w:val="00F46EF8"/>
    <w:rsid w:val="00F65708"/>
    <w:rsid w:val="00F94C41"/>
    <w:rsid w:val="00FA3207"/>
    <w:rsid w:val="00FD3E5B"/>
    <w:rsid w:val="00FD4AC8"/>
    <w:rsid w:val="00FF2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9EB7C"/>
  <w15:docId w15:val="{EA3EF4FB-26A1-4146-8025-D7461BC53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9567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819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19B5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C85A89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C49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4911"/>
  </w:style>
  <w:style w:type="paragraph" w:styleId="Rodap">
    <w:name w:val="footer"/>
    <w:basedOn w:val="Normal"/>
    <w:link w:val="RodapChar"/>
    <w:uiPriority w:val="99"/>
    <w:unhideWhenUsed/>
    <w:rsid w:val="003C49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4911"/>
  </w:style>
  <w:style w:type="table" w:styleId="Tabelacomgrade">
    <w:name w:val="Table Grid"/>
    <w:basedOn w:val="Tabelanormal"/>
    <w:uiPriority w:val="39"/>
    <w:rsid w:val="00A608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C23DF9"/>
    <w:rPr>
      <w:b/>
      <w:bCs/>
    </w:rPr>
  </w:style>
  <w:style w:type="paragraph" w:styleId="SemEspaamento">
    <w:name w:val="No Spacing"/>
    <w:uiPriority w:val="1"/>
    <w:qFormat/>
    <w:rsid w:val="006B14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40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ofrgi.blogspot.com/2012_06_01_archive.html?epik=0QntpEvIW3_t_&amp;m" TargetMode="External"/><Relationship Id="rId13" Type="http://schemas.openxmlformats.org/officeDocument/2006/relationships/hyperlink" Target="https://www.educacaoetransformacao.com.br/atividades-sobre-as-olimpiadas-2021/" TargetMode="External"/><Relationship Id="rId18" Type="http://schemas.openxmlformats.org/officeDocument/2006/relationships/hyperlink" Target="https://teatividades.blogspot.com/" TargetMode="External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3.gif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EDUCA&#199;&#195;O%20ESPECIAL%2021\EMF%20MARIA%20C&#201;LIA\PLANO%20TRABALHO%20MARIA%20CELIA%2001%20A%2005%20DE%20Mar&#231;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PLANO TRABALHO MARIA CELIA 01 A 05 DE Março</Template>
  <TotalTime>1</TotalTime>
  <Pages>10</Pages>
  <Words>379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Caio Costa</cp:lastModifiedBy>
  <cp:revision>2</cp:revision>
  <cp:lastPrinted>2020-04-02T21:34:00Z</cp:lastPrinted>
  <dcterms:created xsi:type="dcterms:W3CDTF">2021-08-09T12:30:00Z</dcterms:created>
  <dcterms:modified xsi:type="dcterms:W3CDTF">2021-08-09T12:30:00Z</dcterms:modified>
</cp:coreProperties>
</file>