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CEE75" w14:textId="77777777" w:rsidR="007C2304" w:rsidRDefault="007C2304" w:rsidP="002A20D5">
      <w:pPr>
        <w:jc w:val="both"/>
      </w:pPr>
    </w:p>
    <w:p w14:paraId="68F4F484" w14:textId="77777777" w:rsidR="0049196A" w:rsidRPr="006B142E" w:rsidRDefault="0049196A" w:rsidP="002A20D5">
      <w:pPr>
        <w:jc w:val="both"/>
      </w:pPr>
    </w:p>
    <w:p w14:paraId="18554904" w14:textId="77777777" w:rsidR="002A20D5" w:rsidRDefault="002A20D5" w:rsidP="002A20D5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24481712" wp14:editId="7CA9E414">
            <wp:extent cx="6120130" cy="820963"/>
            <wp:effectExtent l="0" t="0" r="0" b="0"/>
            <wp:docPr id="30" name="Imagem 30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E8DC" w14:textId="77777777" w:rsidR="002A20D5" w:rsidRPr="00EF44DE" w:rsidRDefault="002A20D5" w:rsidP="002A20D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7498018E" w14:textId="77777777" w:rsidR="002A20D5" w:rsidRDefault="002A20D5" w:rsidP="002A20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0680A94A" w14:textId="77777777" w:rsidR="002A20D5" w:rsidRDefault="002A20D5" w:rsidP="002A2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10EB2360" w14:textId="77777777" w:rsidR="002A20D5" w:rsidRPr="003F25B7" w:rsidRDefault="002A20D5" w:rsidP="002A20D5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592659">
        <w:rPr>
          <w:rFonts w:ascii="Arial" w:hAnsi="Arial" w:cs="Arial"/>
          <w:sz w:val="24"/>
          <w:szCs w:val="24"/>
        </w:rPr>
        <w:t xml:space="preserve"> 23/08/21 a 27/08/21</w:t>
      </w:r>
    </w:p>
    <w:p w14:paraId="27B8C2CA" w14:textId="77777777" w:rsidR="00964155" w:rsidRDefault="002A20D5" w:rsidP="00755CA2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entregue para professora de Educação Especial no retorno às aulas. </w:t>
      </w:r>
    </w:p>
    <w:p w14:paraId="76157999" w14:textId="77777777" w:rsidR="00740D2E" w:rsidRDefault="00EC01C0" w:rsidP="00740D2E">
      <w:pPr>
        <w:spacing w:line="240" w:lineRule="auto"/>
      </w:pPr>
      <w:r>
        <w:rPr>
          <w:rFonts w:ascii="Arial" w:hAnsi="Arial" w:cs="Arial"/>
          <w:sz w:val="24"/>
          <w:szCs w:val="24"/>
        </w:rPr>
        <w:t>Bibliografia</w:t>
      </w:r>
      <w:r w:rsidR="00AA394B">
        <w:rPr>
          <w:rFonts w:ascii="Arial" w:hAnsi="Arial" w:cs="Arial"/>
          <w:sz w:val="24"/>
          <w:szCs w:val="24"/>
        </w:rPr>
        <w:t>:</w:t>
      </w:r>
      <w:r w:rsidR="005A4F54" w:rsidRPr="005A4F54">
        <w:t xml:space="preserve"> </w:t>
      </w:r>
      <w:hyperlink r:id="rId8" w:history="1">
        <w:r w:rsidR="00740D2E" w:rsidRPr="00BA4C34">
          <w:rPr>
            <w:color w:val="0000FF"/>
            <w:u w:val="single"/>
          </w:rPr>
          <w:t>https://rosangelaprendizagem.blogspot.com/2012/08/folclorelendas-e-atividades.html</w:t>
        </w:r>
      </w:hyperlink>
    </w:p>
    <w:p w14:paraId="30E6E7F5" w14:textId="77777777" w:rsidR="00740D2E" w:rsidRDefault="00740D2E" w:rsidP="00740D2E">
      <w:pPr>
        <w:spacing w:line="240" w:lineRule="auto"/>
        <w:rPr>
          <w:noProof/>
          <w:lang w:eastAsia="pt-BR"/>
        </w:rPr>
      </w:pPr>
    </w:p>
    <w:p w14:paraId="255D61C5" w14:textId="77777777" w:rsidR="00740D2E" w:rsidRDefault="00740D2E" w:rsidP="00740D2E">
      <w:pPr>
        <w:spacing w:line="240" w:lineRule="auto"/>
        <w:rPr>
          <w:noProof/>
          <w:lang w:eastAsia="pt-BR"/>
        </w:rPr>
      </w:pPr>
    </w:p>
    <w:p w14:paraId="0A7C8C26" w14:textId="77777777" w:rsidR="00740D2E" w:rsidRPr="00EF393B" w:rsidRDefault="00740D2E" w:rsidP="00740D2E">
      <w:pPr>
        <w:spacing w:line="240" w:lineRule="auto"/>
        <w:rPr>
          <w:b/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FCB9A" wp14:editId="3952A1FF">
                <wp:simplePos x="0" y="0"/>
                <wp:positionH relativeFrom="column">
                  <wp:posOffset>4718685</wp:posOffset>
                </wp:positionH>
                <wp:positionV relativeFrom="paragraph">
                  <wp:posOffset>41275</wp:posOffset>
                </wp:positionV>
                <wp:extent cx="1628775" cy="923925"/>
                <wp:effectExtent l="0" t="0" r="28575" b="2857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49F58" w14:textId="77777777" w:rsidR="00740D2E" w:rsidRDefault="00740D2E" w:rsidP="00740D2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DA31DA" wp14:editId="3AB76584">
                                  <wp:extent cx="1439545" cy="755650"/>
                                  <wp:effectExtent l="0" t="0" r="8255" b="6350"/>
                                  <wp:docPr id="20" name="Imagem 20" descr="Desenhos do Folclore brasileiro para imprimir e colorir — SÓ ESC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enhos do Folclore brasileiro para imprimir e colorir — SÓ ESCO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9FCB9A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371.55pt;margin-top:3.25pt;width:128.25pt;height:7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" fillcolor="white [3201]" strokeweight=".5pt">
                <v:textbox>
                  <w:txbxContent>
                    <w:p w14:paraId="5DF49F58" w14:textId="77777777" w:rsidR="00740D2E" w:rsidRDefault="00740D2E" w:rsidP="00740D2E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DA31DA" wp14:editId="3AB76584">
                            <wp:extent cx="1439545" cy="755650"/>
                            <wp:effectExtent l="0" t="0" r="8255" b="6350"/>
                            <wp:docPr id="20" name="Imagem 20" descr="Desenhos do Folclore brasileiro para imprimir e colorir — SÓ ESC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enhos do Folclore brasileiro para imprimir e colorir — SÓ ESCO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93B">
        <w:rPr>
          <w:b/>
          <w:noProof/>
          <w:lang w:eastAsia="pt-BR"/>
        </w:rPr>
        <w:t>EM AGOSTO MOMEMORAMOS O MÊS DO FOLCLORE BRASILEIRO</w:t>
      </w:r>
    </w:p>
    <w:p w14:paraId="67194F84" w14:textId="77777777" w:rsidR="00740D2E" w:rsidRDefault="00740D2E" w:rsidP="00740D2E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t>FOLCLORE É O CONJUNTO DE TRADIÇÕES DE UM POVO QUE SÃO PASSADOS</w:t>
      </w:r>
    </w:p>
    <w:p w14:paraId="510C6041" w14:textId="77777777" w:rsidR="00740D2E" w:rsidRDefault="00740D2E" w:rsidP="00740D2E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t xml:space="preserve"> DE GERAÇÃO EM GERAÇÃO ATRAVÉS DOS TEMPOS, COMO: LENDAS, CANTIGAS,  </w:t>
      </w:r>
    </w:p>
    <w:p w14:paraId="62D58DA1" w14:textId="77777777" w:rsidR="00740D2E" w:rsidRDefault="00740D2E" w:rsidP="00740D2E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t xml:space="preserve"> RECEITAS, PARLENDAS, BRINCADEIRAS , ETC...</w:t>
      </w:r>
    </w:p>
    <w:p w14:paraId="35A74888" w14:textId="77777777" w:rsidR="00740D2E" w:rsidRPr="00EF393B" w:rsidRDefault="00740D2E" w:rsidP="00740D2E">
      <w:pPr>
        <w:spacing w:line="240" w:lineRule="auto"/>
        <w:rPr>
          <w:noProof/>
          <w:lang w:eastAsia="pt-BR"/>
        </w:rPr>
      </w:pPr>
    </w:p>
    <w:p w14:paraId="6D966A96" w14:textId="77777777" w:rsidR="00740D2E" w:rsidRDefault="00740D2E" w:rsidP="00740D2E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ATIVIDADE:</w:t>
      </w:r>
    </w:p>
    <w:p w14:paraId="3E83ECE3" w14:textId="77777777" w:rsidR="00740D2E" w:rsidRDefault="00740D2E" w:rsidP="00740D2E">
      <w:pPr>
        <w:pStyle w:val="NormalWeb"/>
        <w:shd w:val="clear" w:color="auto" w:fill="FFFFFF"/>
        <w:spacing w:before="0" w:beforeAutospacing="0" w:after="255" w:afterAutospacing="0"/>
        <w:rPr>
          <w:rFonts w:ascii="Arial" w:hAnsi="Arial" w:cs="Arial"/>
        </w:rPr>
      </w:pPr>
      <w:r w:rsidRPr="00316544">
        <w:rPr>
          <w:rFonts w:ascii="Arial" w:hAnsi="Arial" w:cs="Arial"/>
          <w:b/>
        </w:rPr>
        <w:t>Objetivo</w:t>
      </w:r>
      <w:r>
        <w:rPr>
          <w:rFonts w:ascii="Arial" w:hAnsi="Arial" w:cs="Arial"/>
          <w:b/>
        </w:rPr>
        <w:t xml:space="preserve">: </w:t>
      </w:r>
      <w:r w:rsidRPr="009E0758">
        <w:rPr>
          <w:rFonts w:ascii="Arial" w:hAnsi="Arial" w:cs="Arial"/>
        </w:rPr>
        <w:t xml:space="preserve">Conhecer as tradições </w:t>
      </w:r>
      <w:proofErr w:type="gramStart"/>
      <w:r w:rsidRPr="009E0758">
        <w:rPr>
          <w:rFonts w:ascii="Arial" w:hAnsi="Arial" w:cs="Arial"/>
        </w:rPr>
        <w:t>folclóricas</w:t>
      </w:r>
      <w:r>
        <w:rPr>
          <w:rFonts w:ascii="Arial" w:hAnsi="Arial" w:cs="Arial"/>
        </w:rPr>
        <w:t xml:space="preserve"> </w:t>
      </w:r>
      <w:r w:rsidRPr="009E0758">
        <w:rPr>
          <w:rFonts w:ascii="Arial" w:hAnsi="Arial" w:cs="Arial"/>
        </w:rPr>
        <w:t xml:space="preserve"> brasileira</w:t>
      </w:r>
      <w:proofErr w:type="gramEnd"/>
      <w:r w:rsidRPr="009E0758">
        <w:rPr>
          <w:rFonts w:ascii="Arial" w:hAnsi="Arial" w:cs="Arial"/>
        </w:rPr>
        <w:t>, ler e refletir, sobre o uso da linguagem, conhecer parlendas, completar silabicamente pal</w:t>
      </w:r>
      <w:r w:rsidR="00592659">
        <w:rPr>
          <w:rFonts w:ascii="Arial" w:hAnsi="Arial" w:cs="Arial"/>
        </w:rPr>
        <w:t>avras relacionadas ao folclore.</w:t>
      </w:r>
    </w:p>
    <w:p w14:paraId="6623859F" w14:textId="77777777" w:rsidR="00740D2E" w:rsidRPr="009E0758" w:rsidRDefault="00740D2E" w:rsidP="00740D2E">
      <w:pPr>
        <w:pStyle w:val="NormalWeb"/>
        <w:shd w:val="clear" w:color="auto" w:fill="FFFFFF"/>
        <w:spacing w:before="0" w:beforeAutospacing="0" w:after="255" w:afterAutospacing="0"/>
        <w:rPr>
          <w:rFonts w:ascii="Arial" w:hAnsi="Arial" w:cs="Arial"/>
        </w:rPr>
      </w:pPr>
      <w:r w:rsidRPr="009E0758">
        <w:rPr>
          <w:rFonts w:ascii="Arial" w:hAnsi="Arial" w:cs="Arial"/>
          <w:b/>
        </w:rPr>
        <w:t>Materiais:</w:t>
      </w:r>
      <w:r>
        <w:rPr>
          <w:rFonts w:ascii="Arial" w:hAnsi="Arial" w:cs="Arial"/>
        </w:rPr>
        <w:t xml:space="preserve"> Atividade impressa</w:t>
      </w:r>
    </w:p>
    <w:p w14:paraId="7BCA17B3" w14:textId="77777777" w:rsidR="00740D2E" w:rsidRPr="009E0758" w:rsidRDefault="00740D2E" w:rsidP="00740D2E">
      <w:pPr>
        <w:pStyle w:val="NormalWeb"/>
        <w:shd w:val="clear" w:color="auto" w:fill="FFFFFF"/>
        <w:spacing w:before="0" w:beforeAutospacing="0" w:after="255" w:afterAutospacing="0"/>
        <w:rPr>
          <w:rFonts w:ascii="Arial" w:hAnsi="Arial" w:cs="Arial"/>
          <w:bCs/>
        </w:rPr>
      </w:pPr>
    </w:p>
    <w:p w14:paraId="12FC204C" w14:textId="77777777" w:rsidR="00740D2E" w:rsidRDefault="00740D2E" w:rsidP="00740D2E">
      <w:pPr>
        <w:spacing w:line="240" w:lineRule="auto"/>
      </w:pPr>
    </w:p>
    <w:p w14:paraId="6D6FB73C" w14:textId="77777777" w:rsidR="00740D2E" w:rsidRDefault="00740D2E" w:rsidP="00740D2E">
      <w:pPr>
        <w:spacing w:line="240" w:lineRule="auto"/>
      </w:pPr>
    </w:p>
    <w:p w14:paraId="71D55867" w14:textId="77777777" w:rsidR="00740D2E" w:rsidRDefault="00740D2E" w:rsidP="00740D2E">
      <w:pPr>
        <w:spacing w:line="240" w:lineRule="auto"/>
      </w:pPr>
    </w:p>
    <w:p w14:paraId="20AD5EEE" w14:textId="77777777" w:rsidR="00740D2E" w:rsidRDefault="00740D2E" w:rsidP="00740D2E">
      <w:pPr>
        <w:spacing w:line="240" w:lineRule="auto"/>
        <w:rPr>
          <w:noProof/>
          <w:lang w:eastAsia="pt-BR"/>
        </w:rPr>
      </w:pPr>
    </w:p>
    <w:p w14:paraId="361F9F83" w14:textId="77777777" w:rsidR="00740D2E" w:rsidRDefault="00740D2E" w:rsidP="00740D2E">
      <w:pPr>
        <w:spacing w:line="240" w:lineRule="auto"/>
        <w:rPr>
          <w:noProof/>
          <w:lang w:eastAsia="pt-BR"/>
        </w:rPr>
      </w:pPr>
    </w:p>
    <w:p w14:paraId="76373044" w14:textId="77777777" w:rsidR="00FA3207" w:rsidRPr="00CF0F30" w:rsidRDefault="00FA3207" w:rsidP="00CF0F30">
      <w:pPr>
        <w:rPr>
          <w:rStyle w:val="Hyperlink"/>
          <w:color w:val="auto"/>
          <w:u w:val="none"/>
        </w:rPr>
      </w:pPr>
    </w:p>
    <w:p w14:paraId="3E438C13" w14:textId="77777777" w:rsidR="00FA3207" w:rsidRPr="005A4F54" w:rsidRDefault="00FA3207" w:rsidP="005A4F54">
      <w:pPr>
        <w:spacing w:line="240" w:lineRule="auto"/>
      </w:pPr>
    </w:p>
    <w:p w14:paraId="406199FB" w14:textId="77777777" w:rsidR="00CF0F30" w:rsidRDefault="00CF0F30" w:rsidP="00C46634">
      <w:pPr>
        <w:tabs>
          <w:tab w:val="left" w:pos="1140"/>
        </w:tabs>
        <w:jc w:val="center"/>
        <w:rPr>
          <w:rFonts w:ascii="Arial" w:hAnsi="Arial" w:cs="Arial"/>
          <w:b/>
          <w:color w:val="FF0000"/>
          <w:sz w:val="52"/>
          <w:szCs w:val="52"/>
        </w:rPr>
      </w:pPr>
    </w:p>
    <w:p w14:paraId="7B5D0D4B" w14:textId="77777777" w:rsidR="00740D2E" w:rsidRDefault="00740D2E" w:rsidP="00740D2E">
      <w:pPr>
        <w:spacing w:line="240" w:lineRule="auto"/>
        <w:rPr>
          <w:noProof/>
          <w:lang w:eastAsia="pt-BR"/>
        </w:rPr>
      </w:pPr>
    </w:p>
    <w:p w14:paraId="3BD3F1A7" w14:textId="77777777" w:rsidR="00592659" w:rsidRDefault="00592659" w:rsidP="00740D2E">
      <w:pPr>
        <w:spacing w:line="240" w:lineRule="auto"/>
        <w:rPr>
          <w:noProof/>
          <w:lang w:eastAsia="pt-BR"/>
        </w:rPr>
      </w:pPr>
    </w:p>
    <w:p w14:paraId="4CEA73CD" w14:textId="77777777" w:rsidR="006B4ABC" w:rsidRDefault="006B4ABC" w:rsidP="00740D2E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9695B09" w14:textId="77777777" w:rsidR="00740D2E" w:rsidRDefault="00740D2E" w:rsidP="00740D2E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43C0">
        <w:rPr>
          <w:rFonts w:ascii="Arial" w:hAnsi="Arial" w:cs="Arial"/>
          <w:b/>
          <w:noProof/>
          <w:sz w:val="24"/>
          <w:szCs w:val="24"/>
          <w:lang w:eastAsia="pt-BR"/>
        </w:rPr>
        <w:t>ATIVIDADE: PARLENDA COM LACUNADA</w:t>
      </w:r>
    </w:p>
    <w:p w14:paraId="39D640C3" w14:textId="178D637E" w:rsidR="003A7568" w:rsidRPr="00740D2E" w:rsidRDefault="00740D2E" w:rsidP="00740D2E">
      <w:pPr>
        <w:spacing w:line="240" w:lineRule="auto"/>
        <w:rPr>
          <w:noProof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Leia a parlenda e complete com as palavr</w:t>
      </w:r>
      <w:r w:rsidR="007946F6">
        <w:rPr>
          <w:rFonts w:ascii="Arial" w:hAnsi="Arial" w:cs="Arial"/>
          <w:b/>
          <w:noProof/>
          <w:sz w:val="24"/>
          <w:szCs w:val="24"/>
          <w:lang w:eastAsia="pt-BR"/>
        </w:rPr>
        <w:t>a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s no banco de palavras.</w:t>
      </w:r>
      <w:r w:rsidRPr="009E0758">
        <w:rPr>
          <w:noProof/>
          <w:lang w:eastAsia="pt-BR"/>
        </w:rPr>
        <w:t xml:space="preserve"> </w:t>
      </w:r>
    </w:p>
    <w:p w14:paraId="6B7F402B" w14:textId="77777777" w:rsidR="00740D2E" w:rsidRPr="00740D2E" w:rsidRDefault="00740D2E" w:rsidP="00740D2E">
      <w:pPr>
        <w:tabs>
          <w:tab w:val="left" w:pos="1140"/>
        </w:tabs>
        <w:rPr>
          <w:rFonts w:ascii="Arial Black" w:hAnsi="Arial Black" w:cs="Arial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321D7F51" wp14:editId="3CDEB2CF">
            <wp:extent cx="5630069" cy="8161710"/>
            <wp:effectExtent l="0" t="0" r="8890" b="0"/>
            <wp:docPr id="21" name="Imagem 21" descr="http://2.bp.blogspot.com/-A-Kq5OYbbJ8/Vkjq9nFbTNI/AAAAAAAAGVg/qoyEXsf7oW8/s1600/ScreenSho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A-Kq5OYbbJ8/Vkjq9nFbTNI/AAAAAAAAGVg/qoyEXsf7oW8/s1600/ScreenShot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t="4381" r="5652" b="4532"/>
                    <a:stretch/>
                  </pic:blipFill>
                  <pic:spPr bwMode="auto">
                    <a:xfrm>
                      <a:off x="0" y="0"/>
                      <a:ext cx="5645274" cy="81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8630A" w14:textId="77777777" w:rsidR="007946F6" w:rsidRDefault="007946F6" w:rsidP="00740D2E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BCDAED4" w14:textId="467E9434" w:rsidR="00740D2E" w:rsidRPr="000943C0" w:rsidRDefault="00740D2E" w:rsidP="00740D2E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bookmarkStart w:id="0" w:name="_GoBack"/>
      <w:bookmarkEnd w:id="0"/>
      <w:r w:rsidRPr="000943C0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ATIVIDADE: Auto ditado</w:t>
      </w:r>
    </w:p>
    <w:p w14:paraId="6CB8C292" w14:textId="77777777" w:rsidR="00740D2E" w:rsidRDefault="00740D2E" w:rsidP="00740D2E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43C0">
        <w:rPr>
          <w:rFonts w:ascii="Arial" w:hAnsi="Arial" w:cs="Arial"/>
          <w:b/>
          <w:noProof/>
          <w:sz w:val="24"/>
          <w:szCs w:val="24"/>
          <w:lang w:eastAsia="pt-BR"/>
        </w:rPr>
        <w:t>Leia as palavras e escreva-as no lugar certo</w:t>
      </w:r>
    </w:p>
    <w:p w14:paraId="070D46CA" w14:textId="77777777" w:rsidR="00740D2E" w:rsidRDefault="00740D2E" w:rsidP="00740D2E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58655" wp14:editId="4B7F18A9">
                <wp:simplePos x="0" y="0"/>
                <wp:positionH relativeFrom="column">
                  <wp:posOffset>4794885</wp:posOffset>
                </wp:positionH>
                <wp:positionV relativeFrom="paragraph">
                  <wp:posOffset>873760</wp:posOffset>
                </wp:positionV>
                <wp:extent cx="1447800" cy="25241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A29E0" w14:textId="77777777" w:rsidR="00740D2E" w:rsidRDefault="00740D2E" w:rsidP="00740D2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CACHIMBO</w:t>
                            </w:r>
                          </w:p>
                          <w:p w14:paraId="3F254DBE" w14:textId="77777777" w:rsidR="00740D2E" w:rsidRDefault="00740D2E" w:rsidP="00740D2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BURACO</w:t>
                            </w:r>
                          </w:p>
                          <w:p w14:paraId="152443EC" w14:textId="77777777" w:rsidR="00740D2E" w:rsidRDefault="00740D2E" w:rsidP="00740D2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GENTE</w:t>
                            </w:r>
                          </w:p>
                          <w:p w14:paraId="2B4E7CAB" w14:textId="77777777" w:rsidR="00740D2E" w:rsidRDefault="00740D2E" w:rsidP="00740D2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JARRO</w:t>
                            </w:r>
                          </w:p>
                          <w:p w14:paraId="7D116DFB" w14:textId="77777777" w:rsidR="00740D2E" w:rsidRDefault="00740D2E" w:rsidP="00740D2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MUNDO</w:t>
                            </w:r>
                          </w:p>
                          <w:p w14:paraId="20B5296D" w14:textId="77777777" w:rsidR="00740D2E" w:rsidRPr="00942EFD" w:rsidRDefault="00740D2E" w:rsidP="00740D2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TOURO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8655" id="Caixa de texto 23" o:spid="_x0000_s1027" type="#_x0000_t202" style="position:absolute;margin-left:377.55pt;margin-top:68.8pt;width:114pt;height:19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" fillcolor="white [3201]" strokeweight=".5pt">
                <v:textbox>
                  <w:txbxContent>
                    <w:p w14:paraId="53FA29E0" w14:textId="77777777" w:rsidR="00740D2E" w:rsidRDefault="00740D2E" w:rsidP="00740D2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CACHIMBO</w:t>
                      </w:r>
                    </w:p>
                    <w:p w14:paraId="3F254DBE" w14:textId="77777777" w:rsidR="00740D2E" w:rsidRDefault="00740D2E" w:rsidP="00740D2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BURACO</w:t>
                      </w:r>
                    </w:p>
                    <w:p w14:paraId="152443EC" w14:textId="77777777" w:rsidR="00740D2E" w:rsidRDefault="00740D2E" w:rsidP="00740D2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GENTE</w:t>
                      </w:r>
                    </w:p>
                    <w:p w14:paraId="2B4E7CAB" w14:textId="77777777" w:rsidR="00740D2E" w:rsidRDefault="00740D2E" w:rsidP="00740D2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JARRO</w:t>
                      </w:r>
                    </w:p>
                    <w:p w14:paraId="7D116DFB" w14:textId="77777777" w:rsidR="00740D2E" w:rsidRDefault="00740D2E" w:rsidP="00740D2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MUNDO</w:t>
                      </w:r>
                    </w:p>
                    <w:p w14:paraId="20B5296D" w14:textId="77777777" w:rsidR="00740D2E" w:rsidRPr="00942EFD" w:rsidRDefault="00740D2E" w:rsidP="00740D2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TOURO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5E1E48F" wp14:editId="260A21A2">
            <wp:extent cx="4429125" cy="3857625"/>
            <wp:effectExtent l="0" t="0" r="9525" b="9525"/>
            <wp:docPr id="22" name="Imagem 22" descr="https://2.bp.blogspot.com/_u2iHWTgecnY/TGU7-jeo6JI/AAAAAAAAAN4/w47DQ4EpzIw/s1600/HJ+%C3%89+DOMINGO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_u2iHWTgecnY/TGU7-jeo6JI/AAAAAAAAAN4/w47DQ4EpzIw/s1600/HJ+%C3%89+DOMINGO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11984" r="7734" b="34088"/>
                    <a:stretch/>
                  </pic:blipFill>
                  <pic:spPr bwMode="auto">
                    <a:xfrm>
                      <a:off x="0" y="0"/>
                      <a:ext cx="4429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16EA7" w14:textId="77777777" w:rsidR="00740D2E" w:rsidRDefault="00740D2E" w:rsidP="00740D2E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BDECA24" w14:textId="77777777" w:rsidR="00740D2E" w:rsidRPr="000943C0" w:rsidRDefault="00740D2E" w:rsidP="00740D2E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43C0">
        <w:rPr>
          <w:rFonts w:ascii="Arial" w:hAnsi="Arial" w:cs="Arial"/>
          <w:b/>
          <w:noProof/>
          <w:sz w:val="24"/>
          <w:szCs w:val="24"/>
          <w:lang w:eastAsia="pt-BR"/>
        </w:rPr>
        <w:t>ATIVIDADE: CRUZADINHA : Hoje é domingo</w:t>
      </w:r>
    </w:p>
    <w:p w14:paraId="5CFDC03C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B91BF7" wp14:editId="7172C3F2">
            <wp:extent cx="4362450" cy="4343400"/>
            <wp:effectExtent l="0" t="0" r="0" b="0"/>
            <wp:docPr id="24" name="Imagem 24" descr="https://1.bp.blogspot.com/_u2iHWTgecnY/TGU790-6YsI/AAAAAAAAANo/erbuXVMz9PU/s1600/CRUZADINHA+HJ+%C3%89+DO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_u2iHWTgecnY/TGU790-6YsI/AAAAAAAAANo/erbuXVMz9PU/s1600/CRUZADINHA+HJ+%C3%89+DOMIN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19840" r="7735" b="11452"/>
                    <a:stretch/>
                  </pic:blipFill>
                  <pic:spPr bwMode="auto">
                    <a:xfrm>
                      <a:off x="0" y="0"/>
                      <a:ext cx="4370993" cy="43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B310" w14:textId="77777777" w:rsidR="00740D2E" w:rsidRPr="000943C0" w:rsidRDefault="00740D2E" w:rsidP="00740D2E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43C0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ATIVIDADE:  Qual a sílaba que esta faltando?</w:t>
      </w:r>
    </w:p>
    <w:p w14:paraId="4E162A8E" w14:textId="77777777" w:rsidR="00740D2E" w:rsidRPr="000943C0" w:rsidRDefault="00740D2E" w:rsidP="00740D2E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43C0">
        <w:rPr>
          <w:rFonts w:ascii="Arial" w:hAnsi="Arial" w:cs="Arial"/>
          <w:b/>
          <w:noProof/>
          <w:sz w:val="24"/>
          <w:szCs w:val="24"/>
          <w:lang w:eastAsia="pt-BR"/>
        </w:rPr>
        <w:t>Escreva os nomes dos personagens das lendas folclóricas brasileira.</w:t>
      </w:r>
    </w:p>
    <w:p w14:paraId="436B56D6" w14:textId="77777777" w:rsidR="00740D2E" w:rsidRDefault="00740D2E" w:rsidP="00740D2E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7EF3400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EAA98D2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AD4066F" wp14:editId="1307C358">
            <wp:extent cx="5073487" cy="637222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t="9838" r="5527" b="5231"/>
                    <a:stretch/>
                  </pic:blipFill>
                  <pic:spPr bwMode="auto">
                    <a:xfrm>
                      <a:off x="0" y="0"/>
                      <a:ext cx="5080736" cy="63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5B2A9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93FFB1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C524B5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01E13D0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CEAE728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AB2C625" w14:textId="77777777" w:rsidR="00740D2E" w:rsidRDefault="00740D2E" w:rsidP="003A756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684065" w14:textId="77777777" w:rsidR="00232F15" w:rsidRPr="003A7568" w:rsidRDefault="00232F15" w:rsidP="006B4AB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57B636A" w14:textId="77777777" w:rsidR="00790DFF" w:rsidRDefault="00790DFF" w:rsidP="00790DFF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2BDDB37A" wp14:editId="733B251C">
            <wp:extent cx="6120130" cy="820963"/>
            <wp:effectExtent l="0" t="0" r="0" b="0"/>
            <wp:docPr id="19" name="Imagem 19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DC1C" w14:textId="77777777" w:rsidR="00790DFF" w:rsidRPr="00EF44DE" w:rsidRDefault="00790DFF" w:rsidP="00790DF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7185E8B9" w14:textId="77777777" w:rsidR="00790DFF" w:rsidRDefault="00790DFF" w:rsidP="00790DF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393DF725" w14:textId="77777777" w:rsidR="00790DFF" w:rsidRDefault="00790DFF" w:rsidP="00790D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193F1CB0" w14:textId="77777777" w:rsidR="00790DFF" w:rsidRPr="003F25B7" w:rsidRDefault="00790DFF" w:rsidP="00790DFF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proofErr w:type="gramStart"/>
      <w:r w:rsidR="00EC2EFC">
        <w:rPr>
          <w:rFonts w:ascii="Arial" w:hAnsi="Arial" w:cs="Arial"/>
          <w:b/>
          <w:sz w:val="24"/>
          <w:szCs w:val="24"/>
        </w:rPr>
        <w:t>:</w:t>
      </w:r>
      <w:r w:rsidR="00592659">
        <w:rPr>
          <w:rFonts w:ascii="Arial" w:hAnsi="Arial" w:cs="Arial"/>
          <w:sz w:val="24"/>
          <w:szCs w:val="24"/>
        </w:rPr>
        <w:t xml:space="preserve"> :</w:t>
      </w:r>
      <w:proofErr w:type="gramEnd"/>
      <w:r w:rsidR="00592659">
        <w:rPr>
          <w:rFonts w:ascii="Arial" w:hAnsi="Arial" w:cs="Arial"/>
          <w:sz w:val="24"/>
          <w:szCs w:val="24"/>
        </w:rPr>
        <w:t xml:space="preserve"> 23/08/21 a 27/08/21</w:t>
      </w:r>
    </w:p>
    <w:p w14:paraId="253C420A" w14:textId="77777777" w:rsidR="007B5DB7" w:rsidRPr="008C4DE0" w:rsidRDefault="00790DFF" w:rsidP="00790DFF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13BE32A8" w14:textId="77777777" w:rsidR="00740D2E" w:rsidRDefault="00687501" w:rsidP="00740D2E">
      <w:pPr>
        <w:spacing w:line="240" w:lineRule="auto"/>
      </w:pPr>
      <w:r>
        <w:rPr>
          <w:rFonts w:ascii="Arial" w:hAnsi="Arial" w:cs="Arial"/>
          <w:sz w:val="24"/>
          <w:szCs w:val="24"/>
        </w:rPr>
        <w:t>Bibliografia</w:t>
      </w:r>
      <w:proofErr w:type="gramStart"/>
      <w:r w:rsidR="00740D2E">
        <w:rPr>
          <w:rFonts w:ascii="Arial" w:hAnsi="Arial" w:cs="Arial"/>
          <w:sz w:val="24"/>
          <w:szCs w:val="24"/>
        </w:rPr>
        <w:t>:</w:t>
      </w:r>
      <w:r w:rsidR="00740D2E" w:rsidRPr="00740D2E">
        <w:rPr>
          <w:rFonts w:ascii="Arial" w:hAnsi="Arial" w:cs="Arial"/>
          <w:sz w:val="24"/>
          <w:szCs w:val="24"/>
        </w:rPr>
        <w:t xml:space="preserve"> </w:t>
      </w:r>
      <w:r w:rsidR="00740D2E">
        <w:rPr>
          <w:rFonts w:ascii="Arial" w:hAnsi="Arial" w:cs="Arial"/>
          <w:sz w:val="24"/>
          <w:szCs w:val="24"/>
        </w:rPr>
        <w:t>:</w:t>
      </w:r>
      <w:proofErr w:type="gramEnd"/>
      <w:r w:rsidR="00740D2E" w:rsidRPr="00986E0E">
        <w:t xml:space="preserve"> </w:t>
      </w:r>
      <w:hyperlink r:id="rId14" w:history="1">
        <w:r w:rsidR="00740D2E" w:rsidRPr="00986E0E">
          <w:rPr>
            <w:color w:val="0000FF"/>
            <w:u w:val="single"/>
          </w:rPr>
          <w:t>http://pedagogasdapaz.blogspot.com/</w:t>
        </w:r>
      </w:hyperlink>
    </w:p>
    <w:p w14:paraId="02AA1347" w14:textId="77777777" w:rsidR="00740D2E" w:rsidRDefault="005605EB" w:rsidP="00740D2E">
      <w:pPr>
        <w:spacing w:line="240" w:lineRule="auto"/>
        <w:rPr>
          <w:rFonts w:ascii="Arial" w:hAnsi="Arial" w:cs="Arial"/>
          <w:sz w:val="24"/>
          <w:szCs w:val="24"/>
        </w:rPr>
      </w:pPr>
      <w:hyperlink r:id="rId15" w:history="1">
        <w:r w:rsidR="00740D2E" w:rsidRPr="00653465">
          <w:rPr>
            <w:color w:val="0000FF"/>
            <w:u w:val="single"/>
          </w:rPr>
          <w:t>http://meustrabalhospedagogicos.blogspot.com/2010/08/blog-post.html</w:t>
        </w:r>
      </w:hyperlink>
    </w:p>
    <w:p w14:paraId="51B23FC4" w14:textId="77777777" w:rsidR="00740D2E" w:rsidRDefault="00740D2E" w:rsidP="00740D2E">
      <w:pPr>
        <w:spacing w:line="240" w:lineRule="auto"/>
        <w:rPr>
          <w:rFonts w:ascii="Arial" w:hAnsi="Arial" w:cs="Arial"/>
          <w:sz w:val="24"/>
          <w:szCs w:val="24"/>
        </w:rPr>
      </w:pPr>
    </w:p>
    <w:p w14:paraId="3E452C28" w14:textId="77777777" w:rsidR="00740D2E" w:rsidRPr="00EF393B" w:rsidRDefault="00740D2E" w:rsidP="00740D2E">
      <w:pPr>
        <w:spacing w:line="240" w:lineRule="auto"/>
        <w:rPr>
          <w:b/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0BA28D" wp14:editId="3C67CCF8">
                <wp:simplePos x="0" y="0"/>
                <wp:positionH relativeFrom="column">
                  <wp:posOffset>4718685</wp:posOffset>
                </wp:positionH>
                <wp:positionV relativeFrom="paragraph">
                  <wp:posOffset>41275</wp:posOffset>
                </wp:positionV>
                <wp:extent cx="1628775" cy="923925"/>
                <wp:effectExtent l="0" t="0" r="28575" b="28575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908843" w14:textId="77777777" w:rsidR="00740D2E" w:rsidRDefault="00740D2E" w:rsidP="00740D2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BE5352" wp14:editId="288F2684">
                                  <wp:extent cx="1439545" cy="755650"/>
                                  <wp:effectExtent l="0" t="0" r="8255" b="6350"/>
                                  <wp:docPr id="78" name="Imagem 78" descr="Desenhos do Folclore brasileiro para imprimir e colorir — SÓ ESC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enhos do Folclore brasileiro para imprimir e colorir — SÓ ESCO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BA28D" id="Caixa de texto 77" o:spid="_x0000_s1028" type="#_x0000_t202" style="position:absolute;margin-left:371.55pt;margin-top:3.25pt;width:128.25pt;height:7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" fillcolor="window" strokeweight=".5pt">
                <v:textbox>
                  <w:txbxContent>
                    <w:p w14:paraId="4A908843" w14:textId="77777777" w:rsidR="00740D2E" w:rsidRDefault="00740D2E" w:rsidP="00740D2E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8BE5352" wp14:editId="288F2684">
                            <wp:extent cx="1439545" cy="755650"/>
                            <wp:effectExtent l="0" t="0" r="8255" b="6350"/>
                            <wp:docPr id="78" name="Imagem 78" descr="Desenhos do Folclore brasileiro para imprimir e colorir — SÓ ESC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enhos do Folclore brasileiro para imprimir e colorir — SÓ ESCO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93B">
        <w:rPr>
          <w:b/>
          <w:noProof/>
          <w:lang w:eastAsia="pt-BR"/>
        </w:rPr>
        <w:t>EM AGOSTO MOMEMORAMOS O MÊS DO FOLCLORE BRASILEIRO</w:t>
      </w:r>
    </w:p>
    <w:p w14:paraId="7EBBBEDD" w14:textId="77777777" w:rsidR="00740D2E" w:rsidRDefault="00740D2E" w:rsidP="00740D2E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t>FOLCLORE É O CONJUNTO DE TRADIÇÕES DE UM POVO QUE SÃO PASSADOS</w:t>
      </w:r>
    </w:p>
    <w:p w14:paraId="0396174E" w14:textId="77777777" w:rsidR="00740D2E" w:rsidRDefault="00740D2E" w:rsidP="00740D2E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t xml:space="preserve"> DE GERAÇÃO EM GERAÇÃO ATRAVÉS DOS TEMPOS, COMO: LENDAS, CANTIGAS,  </w:t>
      </w:r>
    </w:p>
    <w:p w14:paraId="3008B7EB" w14:textId="77777777" w:rsidR="00740D2E" w:rsidRDefault="00740D2E" w:rsidP="00740D2E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t xml:space="preserve"> RECEITAS, PARLENDAS, BRINCADEIRAS , ETC...</w:t>
      </w:r>
    </w:p>
    <w:p w14:paraId="59848F22" w14:textId="77777777" w:rsidR="00740D2E" w:rsidRDefault="00740D2E" w:rsidP="00740D2E">
      <w:pPr>
        <w:spacing w:line="240" w:lineRule="auto"/>
        <w:rPr>
          <w:rFonts w:ascii="Arial" w:hAnsi="Arial" w:cs="Arial"/>
          <w:sz w:val="24"/>
          <w:szCs w:val="24"/>
        </w:rPr>
      </w:pPr>
    </w:p>
    <w:p w14:paraId="4D73E03F" w14:textId="77777777" w:rsidR="00740D2E" w:rsidRPr="000025B0" w:rsidRDefault="00740D2E" w:rsidP="00740D2E">
      <w:pPr>
        <w:spacing w:line="240" w:lineRule="auto"/>
        <w:rPr>
          <w:rFonts w:ascii="Arial" w:hAnsi="Arial" w:cs="Arial"/>
          <w:sz w:val="24"/>
          <w:szCs w:val="24"/>
        </w:rPr>
      </w:pPr>
      <w:r w:rsidRPr="00096DB0">
        <w:rPr>
          <w:rFonts w:ascii="Arial" w:hAnsi="Arial" w:cs="Arial"/>
          <w:b/>
          <w:sz w:val="24"/>
          <w:szCs w:val="24"/>
        </w:rPr>
        <w:t>Objetivo:</w:t>
      </w:r>
      <w:r w:rsidRPr="00840D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Conhecer o conjunto de tradições do nosso folclore brasileiro, ler e refletir, estruturar textos fatiados, interpretar advinhas, produzir textos, e efetuar combinações introduzindo a ideia de multiplicação.</w:t>
      </w:r>
    </w:p>
    <w:p w14:paraId="716EA301" w14:textId="77777777" w:rsidR="00740D2E" w:rsidRPr="001808CD" w:rsidRDefault="00740D2E" w:rsidP="00740D2E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C706090" w14:textId="77777777" w:rsidR="00740D2E" w:rsidRDefault="00740D2E" w:rsidP="00740D2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3E355040" w14:textId="77777777" w:rsidR="00740D2E" w:rsidRDefault="00740D2E" w:rsidP="00740D2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1E547C39" w14:textId="77777777" w:rsidR="00740D2E" w:rsidRDefault="00740D2E" w:rsidP="00740D2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2A2E496F" w14:textId="77777777" w:rsidR="00740D2E" w:rsidRDefault="00740D2E" w:rsidP="00740D2E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CC4000A" w14:textId="77777777" w:rsidR="00740D2E" w:rsidRDefault="00740D2E" w:rsidP="00740D2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16425BDF" w14:textId="77777777" w:rsidR="00C46634" w:rsidRDefault="00C46634" w:rsidP="00DE6098">
      <w:pPr>
        <w:jc w:val="both"/>
        <w:rPr>
          <w:rFonts w:ascii="Arial" w:hAnsi="Arial" w:cs="Arial"/>
          <w:sz w:val="24"/>
          <w:szCs w:val="24"/>
        </w:rPr>
      </w:pPr>
    </w:p>
    <w:p w14:paraId="0ACB447E" w14:textId="77777777" w:rsidR="000537A2" w:rsidRPr="00687501" w:rsidRDefault="000537A2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330F5E61" w14:textId="77777777" w:rsidR="00DE6098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</w:p>
    <w:p w14:paraId="6FA48973" w14:textId="77777777" w:rsidR="00DE6098" w:rsidRDefault="00DE6098" w:rsidP="00DE6098">
      <w:pPr>
        <w:tabs>
          <w:tab w:val="left" w:pos="1140"/>
        </w:tabs>
        <w:rPr>
          <w:rFonts w:ascii="Arial" w:hAnsi="Arial" w:cs="Arial"/>
          <w:sz w:val="24"/>
          <w:szCs w:val="24"/>
        </w:rPr>
      </w:pPr>
    </w:p>
    <w:p w14:paraId="1639F54B" w14:textId="77777777" w:rsidR="00EC01C0" w:rsidRDefault="00EC01C0" w:rsidP="00AA394B">
      <w:pPr>
        <w:spacing w:line="276" w:lineRule="auto"/>
      </w:pPr>
    </w:p>
    <w:p w14:paraId="4884031B" w14:textId="77777777" w:rsidR="00AA394B" w:rsidRDefault="00AA394B" w:rsidP="00AA394B">
      <w:pPr>
        <w:spacing w:line="276" w:lineRule="auto"/>
      </w:pPr>
    </w:p>
    <w:p w14:paraId="0B77F9E1" w14:textId="77777777" w:rsidR="00441207" w:rsidRDefault="00441207" w:rsidP="00AA394B">
      <w:pPr>
        <w:spacing w:line="276" w:lineRule="auto"/>
      </w:pPr>
    </w:p>
    <w:p w14:paraId="14B9E2C4" w14:textId="77777777" w:rsidR="00AA394B" w:rsidRPr="00CF0F30" w:rsidRDefault="00AA394B" w:rsidP="00AA394B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14:paraId="3A3D2B42" w14:textId="77777777" w:rsidR="004959DE" w:rsidRDefault="004959DE" w:rsidP="00AA394B">
      <w:pPr>
        <w:spacing w:line="276" w:lineRule="auto"/>
      </w:pPr>
    </w:p>
    <w:p w14:paraId="57B14357" w14:textId="77777777" w:rsidR="00740D2E" w:rsidRPr="00986E0E" w:rsidRDefault="00740D2E" w:rsidP="00740D2E">
      <w:pPr>
        <w:spacing w:line="240" w:lineRule="auto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lastRenderedPageBreak/>
        <w:t>ATIVIDADE: PARL</w:t>
      </w:r>
      <w:r w:rsidRPr="00986E0E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ENDA</w:t>
      </w:r>
    </w:p>
    <w:p w14:paraId="46713B91" w14:textId="77777777" w:rsidR="00740D2E" w:rsidRDefault="00740D2E" w:rsidP="00740D2E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986E0E">
        <w:rPr>
          <w:rFonts w:ascii="Arial" w:hAnsi="Arial" w:cs="Arial"/>
          <w:b/>
          <w:noProof/>
          <w:sz w:val="24"/>
          <w:szCs w:val="24"/>
          <w:lang w:eastAsia="pt-BR"/>
        </w:rPr>
        <w:t>Recorte e cole a parlenda na ordem correta</w:t>
      </w:r>
    </w:p>
    <w:p w14:paraId="01071726" w14:textId="77777777" w:rsidR="00740D2E" w:rsidRPr="00986E0E" w:rsidRDefault="00740D2E" w:rsidP="00740D2E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80FCEBF" w14:textId="77777777" w:rsidR="004959DE" w:rsidRDefault="00740D2E" w:rsidP="00AA394B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752F2673" wp14:editId="2CE2FA3F">
            <wp:extent cx="6029325" cy="6777613"/>
            <wp:effectExtent l="0" t="0" r="0" b="4445"/>
            <wp:docPr id="81" name="Imagem 81" descr="https://3.bp.blogspot.com/-YjO_P67p75I/W_mpaVBNZfI/AAAAAAAAm0g/9jMMfamq3EUSPuJ4isY51aSq6gVdwrl4wCKgBGAs/s1600/ordenar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YjO_P67p75I/W_mpaVBNZfI/AAAAAAAAm0g/9jMMfamq3EUSPuJ4isY51aSq6gVdwrl4wCKgBGAs/s1600/ordenar%2B%25283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t="17288" r="52463" b="6677"/>
                    <a:stretch/>
                  </pic:blipFill>
                  <pic:spPr bwMode="auto">
                    <a:xfrm>
                      <a:off x="0" y="0"/>
                      <a:ext cx="6029905" cy="67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B22DE" w14:textId="77777777" w:rsidR="004959DE" w:rsidRDefault="004959DE" w:rsidP="00AA394B">
      <w:pPr>
        <w:spacing w:line="276" w:lineRule="auto"/>
      </w:pPr>
    </w:p>
    <w:p w14:paraId="4BF58DCE" w14:textId="77777777" w:rsidR="004959DE" w:rsidRDefault="004959DE" w:rsidP="00AA394B">
      <w:pPr>
        <w:spacing w:line="276" w:lineRule="auto"/>
      </w:pPr>
    </w:p>
    <w:p w14:paraId="264DF041" w14:textId="77777777" w:rsidR="004959DE" w:rsidRDefault="004959DE" w:rsidP="00AA394B">
      <w:pPr>
        <w:spacing w:line="276" w:lineRule="auto"/>
      </w:pPr>
    </w:p>
    <w:p w14:paraId="1706ADFB" w14:textId="77777777" w:rsidR="004959DE" w:rsidRDefault="004959DE" w:rsidP="00AA394B">
      <w:pPr>
        <w:spacing w:line="276" w:lineRule="auto"/>
      </w:pPr>
    </w:p>
    <w:p w14:paraId="764D2AC8" w14:textId="77777777" w:rsidR="004959DE" w:rsidRDefault="004959DE" w:rsidP="00AA394B">
      <w:pPr>
        <w:spacing w:line="276" w:lineRule="auto"/>
      </w:pPr>
    </w:p>
    <w:p w14:paraId="096F2821" w14:textId="77777777" w:rsidR="00592659" w:rsidRDefault="00592659" w:rsidP="00592659">
      <w:pPr>
        <w:spacing w:line="240" w:lineRule="auto"/>
      </w:pPr>
    </w:p>
    <w:p w14:paraId="08633C01" w14:textId="77777777" w:rsidR="00592659" w:rsidRDefault="00592659" w:rsidP="00592659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Atividade: Advinhas folclórico</w:t>
      </w:r>
    </w:p>
    <w:p w14:paraId="6201A6D0" w14:textId="77777777" w:rsidR="00592659" w:rsidRDefault="00592659" w:rsidP="00592659">
      <w:pPr>
        <w:spacing w:line="240" w:lineRule="auto"/>
        <w:rPr>
          <w:rFonts w:ascii="Arial" w:hAnsi="Arial" w:cs="Arial"/>
          <w:sz w:val="24"/>
          <w:szCs w:val="24"/>
        </w:rPr>
      </w:pPr>
      <w:r w:rsidRPr="00EF7F69">
        <w:rPr>
          <w:rFonts w:ascii="Arial" w:hAnsi="Arial" w:cs="Arial"/>
          <w:sz w:val="24"/>
          <w:szCs w:val="24"/>
        </w:rPr>
        <w:t>Responda os advinhas pintando as frutas</w:t>
      </w:r>
      <w:r>
        <w:rPr>
          <w:rFonts w:ascii="Arial" w:hAnsi="Arial" w:cs="Arial"/>
          <w:sz w:val="24"/>
          <w:szCs w:val="24"/>
        </w:rPr>
        <w:t>.</w:t>
      </w:r>
    </w:p>
    <w:p w14:paraId="74695918" w14:textId="77777777" w:rsidR="004959DE" w:rsidRDefault="00592659" w:rsidP="00AA394B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1AA70F17" wp14:editId="15FAB4C8">
            <wp:extent cx="3013315" cy="2028273"/>
            <wp:effectExtent l="0" t="0" r="0" b="0"/>
            <wp:docPr id="68" name="Imagem 68" descr="https://2.bp.blogspot.com/-7lcUBLoujFA/UZLoELF1KRI/AAAAAAAACTU/2H93NiQRZjA/s1600/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7lcUBLoujFA/UZLoELF1KRI/AAAAAAAACTU/2H93NiQRZjA/s1600/digitalizar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12261" r="2018" b="44488"/>
                    <a:stretch/>
                  </pic:blipFill>
                  <pic:spPr bwMode="auto">
                    <a:xfrm>
                      <a:off x="0" y="0"/>
                      <a:ext cx="3020120" cy="20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DF624D0" wp14:editId="76EF1654">
            <wp:extent cx="3115602" cy="2035046"/>
            <wp:effectExtent l="0" t="0" r="8890" b="3810"/>
            <wp:docPr id="71" name="Imagem 71" descr="https://2.bp.blogspot.com/-7lcUBLoujFA/UZLoELF1KRI/AAAAAAAACTU/2H93NiQRZjA/s1600/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7lcUBLoujFA/UZLoELF1KRI/AAAAAAAACTU/2H93NiQRZjA/s1600/digitalizar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9" r="2319"/>
                    <a:stretch/>
                  </pic:blipFill>
                  <pic:spPr bwMode="auto">
                    <a:xfrm>
                      <a:off x="0" y="0"/>
                      <a:ext cx="3129575" cy="204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BDE44" w14:textId="77777777" w:rsidR="00592659" w:rsidRDefault="00592659" w:rsidP="00592659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4D387B64" wp14:editId="0AE2944E">
            <wp:extent cx="4299065" cy="1971675"/>
            <wp:effectExtent l="0" t="0" r="6350" b="0"/>
            <wp:docPr id="69" name="Imagem 69" descr="https://3.bp.blogspot.com/-uUnVrwLRj04/UZLoB6G5ocI/AAAAAAAACTM/iRa-WLvhrGM/s1600/digitalizar0001+-+C%25C3%25B3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uUnVrwLRj04/UZLoB6G5ocI/AAAAAAAACTM/iRa-WLvhrGM/s1600/digitalizar0001+-+C%25C3%25B3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" r="2496" b="67036"/>
                    <a:stretch/>
                  </pic:blipFill>
                  <pic:spPr bwMode="auto">
                    <a:xfrm>
                      <a:off x="0" y="0"/>
                      <a:ext cx="4302006" cy="19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A8395" w14:textId="77777777" w:rsidR="00592659" w:rsidRDefault="00592659" w:rsidP="00AA394B">
      <w:pPr>
        <w:spacing w:line="276" w:lineRule="auto"/>
      </w:pPr>
    </w:p>
    <w:p w14:paraId="71F6E3C3" w14:textId="77777777" w:rsidR="00592659" w:rsidRDefault="00592659" w:rsidP="00AA394B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31603A2C" wp14:editId="53A4688C">
            <wp:extent cx="4401640" cy="2076450"/>
            <wp:effectExtent l="0" t="0" r="0" b="0"/>
            <wp:docPr id="72" name="Imagem 72" descr="https://3.bp.blogspot.com/-uUnVrwLRj04/UZLoB6G5ocI/AAAAAAAACTM/iRa-WLvhrGM/s1600/digitalizar0001+-+C%25C3%25B3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UnVrwLRj04/UZLoB6G5ocI/AAAAAAAACTM/iRa-WLvhrGM/s1600/digitalizar0001+-+C%25C3%25B3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28" r="2767" b="34848"/>
                    <a:stretch/>
                  </pic:blipFill>
                  <pic:spPr bwMode="auto">
                    <a:xfrm>
                      <a:off x="0" y="0"/>
                      <a:ext cx="4400516" cy="20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C9AC4" w14:textId="77777777" w:rsidR="00592659" w:rsidRDefault="00592659" w:rsidP="00AA394B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654BB666" wp14:editId="24A14458">
            <wp:extent cx="4400550" cy="1989137"/>
            <wp:effectExtent l="0" t="0" r="0" b="0"/>
            <wp:docPr id="73" name="Imagem 73" descr="https://3.bp.blogspot.com/-uUnVrwLRj04/UZLoB6G5ocI/AAAAAAAACTM/iRa-WLvhrGM/s1600/digitalizar0001+-+C%25C3%25B3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uUnVrwLRj04/UZLoB6G5ocI/AAAAAAAACTM/iRa-WLvhrGM/s1600/digitalizar0001+-+C%25C3%25B3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8" r="3001" b="3074"/>
                    <a:stretch/>
                  </pic:blipFill>
                  <pic:spPr bwMode="auto">
                    <a:xfrm>
                      <a:off x="0" y="0"/>
                      <a:ext cx="4398488" cy="19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A0C78" w14:textId="77777777" w:rsidR="00592659" w:rsidRDefault="00592659" w:rsidP="00AA394B">
      <w:pPr>
        <w:spacing w:line="276" w:lineRule="auto"/>
      </w:pPr>
    </w:p>
    <w:p w14:paraId="7A5D4B6E" w14:textId="77777777" w:rsidR="00592659" w:rsidRPr="00F04F33" w:rsidRDefault="00592659" w:rsidP="00592659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F04F3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Atividade: Gráfico  folclorico</w:t>
      </w:r>
    </w:p>
    <w:p w14:paraId="6823B41E" w14:textId="77777777" w:rsidR="00592659" w:rsidRDefault="00592659" w:rsidP="00592659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F04F33">
        <w:rPr>
          <w:rFonts w:ascii="Arial" w:hAnsi="Arial" w:cs="Arial"/>
          <w:b/>
          <w:noProof/>
          <w:sz w:val="24"/>
          <w:szCs w:val="24"/>
          <w:lang w:eastAsia="pt-BR"/>
        </w:rPr>
        <w:t>Observe a votação da lenda preferida por uma turma de criança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.</w:t>
      </w:r>
    </w:p>
    <w:p w14:paraId="3CC1D829" w14:textId="77777777" w:rsidR="00592659" w:rsidRPr="00F04F33" w:rsidRDefault="00592659" w:rsidP="00592659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76"/>
        <w:gridCol w:w="1843"/>
      </w:tblGrid>
      <w:tr w:rsidR="00592659" w:rsidRPr="002758D3" w14:paraId="044B3D95" w14:textId="77777777" w:rsidTr="00C9523C">
        <w:tc>
          <w:tcPr>
            <w:tcW w:w="2376" w:type="dxa"/>
          </w:tcPr>
          <w:p w14:paraId="738E80FF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Lendas</w:t>
            </w:r>
          </w:p>
        </w:tc>
        <w:tc>
          <w:tcPr>
            <w:tcW w:w="1843" w:type="dxa"/>
          </w:tcPr>
          <w:p w14:paraId="3CF7AA40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Número de votos</w:t>
            </w:r>
          </w:p>
        </w:tc>
      </w:tr>
      <w:tr w:rsidR="00592659" w:rsidRPr="002758D3" w14:paraId="29400F70" w14:textId="77777777" w:rsidTr="00C9523C">
        <w:tc>
          <w:tcPr>
            <w:tcW w:w="2376" w:type="dxa"/>
          </w:tcPr>
          <w:p w14:paraId="558638EC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CURUPIRA</w:t>
            </w:r>
          </w:p>
        </w:tc>
        <w:tc>
          <w:tcPr>
            <w:tcW w:w="1843" w:type="dxa"/>
          </w:tcPr>
          <w:p w14:paraId="19428DA1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12</w:t>
            </w:r>
          </w:p>
        </w:tc>
      </w:tr>
      <w:tr w:rsidR="00592659" w:rsidRPr="002758D3" w14:paraId="5EF9CB1D" w14:textId="77777777" w:rsidTr="00C9523C">
        <w:tc>
          <w:tcPr>
            <w:tcW w:w="2376" w:type="dxa"/>
          </w:tcPr>
          <w:p w14:paraId="199D0D23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VITÓRIA-RÉGIA</w:t>
            </w:r>
          </w:p>
        </w:tc>
        <w:tc>
          <w:tcPr>
            <w:tcW w:w="1843" w:type="dxa"/>
          </w:tcPr>
          <w:p w14:paraId="390DBC33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6</w:t>
            </w:r>
          </w:p>
        </w:tc>
      </w:tr>
      <w:tr w:rsidR="00592659" w:rsidRPr="002758D3" w14:paraId="2B9CC177" w14:textId="77777777" w:rsidTr="00C9523C">
        <w:tc>
          <w:tcPr>
            <w:tcW w:w="2376" w:type="dxa"/>
          </w:tcPr>
          <w:p w14:paraId="2FF20887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NEGRINHO DO PASTOREIRO</w:t>
            </w:r>
          </w:p>
        </w:tc>
        <w:tc>
          <w:tcPr>
            <w:tcW w:w="1843" w:type="dxa"/>
          </w:tcPr>
          <w:p w14:paraId="733DF995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10</w:t>
            </w:r>
          </w:p>
        </w:tc>
      </w:tr>
      <w:tr w:rsidR="00592659" w:rsidRPr="002758D3" w14:paraId="1CD680C1" w14:textId="77777777" w:rsidTr="00C9523C">
        <w:tc>
          <w:tcPr>
            <w:tcW w:w="2376" w:type="dxa"/>
          </w:tcPr>
          <w:p w14:paraId="37B6C148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SACI-PERERÊ</w:t>
            </w:r>
          </w:p>
        </w:tc>
        <w:tc>
          <w:tcPr>
            <w:tcW w:w="1843" w:type="dxa"/>
          </w:tcPr>
          <w:p w14:paraId="7921B2D5" w14:textId="77777777" w:rsidR="00592659" w:rsidRPr="002758D3" w:rsidRDefault="00592659" w:rsidP="00C9523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758D3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14</w:t>
            </w:r>
          </w:p>
        </w:tc>
      </w:tr>
    </w:tbl>
    <w:p w14:paraId="6C162AD3" w14:textId="77777777" w:rsidR="00592659" w:rsidRPr="002758D3" w:rsidRDefault="00592659" w:rsidP="00592659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2975E221" w14:textId="77777777" w:rsidR="00592659" w:rsidRPr="002758D3" w:rsidRDefault="00592659" w:rsidP="00592659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758D3">
        <w:rPr>
          <w:rFonts w:ascii="Arial" w:hAnsi="Arial" w:cs="Arial"/>
          <w:b/>
          <w:noProof/>
          <w:sz w:val="24"/>
          <w:szCs w:val="24"/>
          <w:lang w:eastAsia="pt-BR"/>
        </w:rPr>
        <w:t>AGORA REPRESENTE O NÚMERO DE VOTOS NO GRÁFICO</w:t>
      </w:r>
    </w:p>
    <w:p w14:paraId="2A70E109" w14:textId="77777777" w:rsidR="00592659" w:rsidRDefault="00592659" w:rsidP="00AA394B">
      <w:pPr>
        <w:spacing w:line="276" w:lineRule="auto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9C79CEA" wp14:editId="59DB98A5">
            <wp:extent cx="6041904" cy="5819775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r="3925" b="10274"/>
                    <a:stretch/>
                  </pic:blipFill>
                  <pic:spPr bwMode="auto">
                    <a:xfrm>
                      <a:off x="0" y="0"/>
                      <a:ext cx="6041904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5CFF7" w14:textId="77777777" w:rsidR="00740D2E" w:rsidRDefault="00740D2E" w:rsidP="00101936">
      <w:pPr>
        <w:tabs>
          <w:tab w:val="left" w:pos="2655"/>
        </w:tabs>
        <w:spacing w:line="240" w:lineRule="auto"/>
        <w:rPr>
          <w:rFonts w:ascii="Arial Black" w:hAnsi="Arial Black" w:cs="Arial"/>
          <w:sz w:val="28"/>
          <w:szCs w:val="28"/>
        </w:rPr>
      </w:pPr>
    </w:p>
    <w:p w14:paraId="0DB80B54" w14:textId="77777777" w:rsidR="007B5DB7" w:rsidRPr="00F94C41" w:rsidRDefault="007B5DB7" w:rsidP="00101936">
      <w:pPr>
        <w:tabs>
          <w:tab w:val="left" w:pos="2655"/>
        </w:tabs>
        <w:spacing w:line="240" w:lineRule="auto"/>
        <w:rPr>
          <w:rFonts w:ascii="Arial Black" w:hAnsi="Arial Black" w:cs="Arial"/>
          <w:sz w:val="28"/>
          <w:szCs w:val="28"/>
        </w:rPr>
      </w:pPr>
    </w:p>
    <w:p w14:paraId="68974BC3" w14:textId="77777777" w:rsidR="00101936" w:rsidRDefault="00101936" w:rsidP="00101936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587BD166" wp14:editId="211D1FA2">
            <wp:extent cx="6120130" cy="820963"/>
            <wp:effectExtent l="0" t="0" r="0" b="0"/>
            <wp:docPr id="6" name="Imagem 6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652A" w14:textId="77777777" w:rsidR="00101936" w:rsidRPr="00EF44DE" w:rsidRDefault="00101936" w:rsidP="0010193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012FB043" w14:textId="77777777" w:rsidR="00101936" w:rsidRDefault="00101936" w:rsidP="0010193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1D89B011" w14:textId="77777777" w:rsidR="00101936" w:rsidRDefault="00101936" w:rsidP="001019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463438B8" w14:textId="77777777" w:rsidR="00101936" w:rsidRPr="003F25B7" w:rsidRDefault="00101936" w:rsidP="00101936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>:</w:t>
      </w:r>
      <w:r w:rsidR="00592659">
        <w:rPr>
          <w:rFonts w:ascii="Arial" w:hAnsi="Arial" w:cs="Arial"/>
          <w:sz w:val="24"/>
          <w:szCs w:val="24"/>
        </w:rPr>
        <w:t xml:space="preserve"> 23/08/21 a 27/08/21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C70C731" w14:textId="77777777" w:rsidR="00101936" w:rsidRPr="008C4DE0" w:rsidRDefault="00101936" w:rsidP="00101936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6D968AF3" w14:textId="77777777" w:rsidR="000735CF" w:rsidRDefault="00101936" w:rsidP="000735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Bibliografia</w:t>
      </w:r>
      <w:r w:rsidR="0097084A">
        <w:rPr>
          <w:rFonts w:ascii="Arial" w:hAnsi="Arial" w:cs="Arial"/>
          <w:sz w:val="24"/>
          <w:szCs w:val="24"/>
        </w:rPr>
        <w:t xml:space="preserve">: </w:t>
      </w:r>
      <w:hyperlink r:id="rId22" w:history="1">
        <w:r w:rsidR="0097084A" w:rsidRPr="00B66564">
          <w:rPr>
            <w:rStyle w:val="Hyperlink"/>
            <w:rFonts w:ascii="Arial" w:hAnsi="Arial" w:cs="Arial"/>
            <w:sz w:val="24"/>
            <w:szCs w:val="24"/>
          </w:rPr>
          <w:t>www.google.com</w:t>
        </w:r>
      </w:hyperlink>
    </w:p>
    <w:p w14:paraId="435D788D" w14:textId="77777777" w:rsidR="0097084A" w:rsidRDefault="005605EB" w:rsidP="000735CF">
      <w:pPr>
        <w:rPr>
          <w:rFonts w:ascii="Arial" w:hAnsi="Arial" w:cs="Arial"/>
          <w:sz w:val="24"/>
          <w:szCs w:val="24"/>
        </w:rPr>
      </w:pPr>
      <w:hyperlink r:id="rId23" w:history="1">
        <w:r w:rsidR="0097084A" w:rsidRPr="00B66564">
          <w:rPr>
            <w:rStyle w:val="Hyperlink"/>
            <w:rFonts w:ascii="Arial" w:hAnsi="Arial" w:cs="Arial"/>
            <w:sz w:val="24"/>
            <w:szCs w:val="24"/>
          </w:rPr>
          <w:t>http://diariodatiamari.blogspot.com/2020/10/semana-da-crianca-vamos-contar.html</w:t>
        </w:r>
      </w:hyperlink>
    </w:p>
    <w:p w14:paraId="73E67ED4" w14:textId="77777777" w:rsidR="0097084A" w:rsidRPr="0097084A" w:rsidRDefault="0097084A" w:rsidP="000735CF">
      <w:pPr>
        <w:rPr>
          <w:rFonts w:ascii="Arial" w:hAnsi="Arial" w:cs="Arial"/>
          <w:sz w:val="24"/>
          <w:szCs w:val="24"/>
        </w:rPr>
      </w:pPr>
    </w:p>
    <w:p w14:paraId="6C9C8166" w14:textId="77777777" w:rsidR="0097084A" w:rsidRDefault="0097084A" w:rsidP="0097084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85B8F">
        <w:rPr>
          <w:rFonts w:ascii="Arial" w:hAnsi="Arial" w:cs="Arial"/>
          <w:b/>
          <w:bCs/>
          <w:sz w:val="24"/>
          <w:szCs w:val="24"/>
          <w:u w:val="single"/>
        </w:rPr>
        <w:t xml:space="preserve">ATIVIDADE: </w:t>
      </w:r>
      <w:r>
        <w:rPr>
          <w:rFonts w:ascii="Arial" w:hAnsi="Arial" w:cs="Arial"/>
          <w:b/>
          <w:bCs/>
          <w:sz w:val="24"/>
          <w:szCs w:val="24"/>
          <w:u w:val="single"/>
        </w:rPr>
        <w:t>MÚSICA: MEU PINTINHO AMARELINHO</w:t>
      </w:r>
    </w:p>
    <w:p w14:paraId="4B1D25F5" w14:textId="77777777" w:rsidR="0097084A" w:rsidRPr="001259EA" w:rsidRDefault="0097084A" w:rsidP="0097084A">
      <w:pPr>
        <w:rPr>
          <w:rFonts w:ascii="Arial" w:hAnsi="Arial" w:cs="Arial"/>
          <w:b/>
          <w:bCs/>
          <w:sz w:val="24"/>
          <w:szCs w:val="24"/>
        </w:rPr>
      </w:pPr>
      <w:r w:rsidRPr="001259EA">
        <w:rPr>
          <w:rFonts w:ascii="Arial" w:hAnsi="Arial" w:cs="Arial"/>
          <w:b/>
          <w:bCs/>
          <w:sz w:val="24"/>
          <w:szCs w:val="24"/>
        </w:rPr>
        <w:t>Objetivo:</w:t>
      </w:r>
      <w:r w:rsidRPr="001259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Cantar, expressar se livremente, e representar a música através de gestos e pintura a guache por impressão da mão. Contar e relacionar quantidades</w:t>
      </w:r>
    </w:p>
    <w:p w14:paraId="3846043E" w14:textId="77777777" w:rsidR="0097084A" w:rsidRPr="001259EA" w:rsidRDefault="0097084A" w:rsidP="0097084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Desen</w:t>
      </w:r>
      <w:r w:rsidRPr="005A3DF5">
        <w:rPr>
          <w:rFonts w:ascii="Arial" w:hAnsi="Arial" w:cs="Arial"/>
          <w:b/>
          <w:sz w:val="24"/>
          <w:szCs w:val="24"/>
        </w:rPr>
        <w:t>volvimento</w:t>
      </w:r>
      <w:r>
        <w:rPr>
          <w:rFonts w:ascii="Arial" w:hAnsi="Arial" w:cs="Arial"/>
          <w:b/>
          <w:sz w:val="24"/>
          <w:szCs w:val="24"/>
        </w:rPr>
        <w:t>:</w:t>
      </w:r>
      <w:r w:rsidRPr="005A3DF5">
        <w:rPr>
          <w:rFonts w:ascii="Arial" w:hAnsi="Arial" w:cs="Arial"/>
          <w:sz w:val="24"/>
          <w:szCs w:val="24"/>
        </w:rPr>
        <w:t xml:space="preserve"> </w:t>
      </w:r>
      <w:r w:rsidRPr="00F12102">
        <w:rPr>
          <w:rFonts w:ascii="Arial" w:hAnsi="Arial" w:cs="Arial"/>
          <w:sz w:val="24"/>
          <w:szCs w:val="24"/>
        </w:rPr>
        <w:t>Ofereça para a criança diferentes objetos que vocês tenham em casa, como: panelas, tampas, potes, latas...</w:t>
      </w:r>
      <w:proofErr w:type="spellStart"/>
      <w:r w:rsidRPr="00F12102">
        <w:rPr>
          <w:rFonts w:ascii="Arial" w:hAnsi="Arial" w:cs="Arial"/>
          <w:sz w:val="24"/>
          <w:szCs w:val="24"/>
        </w:rPr>
        <w:t>etc</w:t>
      </w:r>
      <w:proofErr w:type="spellEnd"/>
      <w:r w:rsidRPr="00F12102">
        <w:rPr>
          <w:rFonts w:ascii="Arial" w:hAnsi="Arial" w:cs="Arial"/>
          <w:sz w:val="24"/>
          <w:szCs w:val="24"/>
        </w:rPr>
        <w:t xml:space="preserve">, para acompanhar a música. Deixe que explorem os sons destes objetos. Cantem a música, primeiro com os gestos e depois batendo palmas. </w:t>
      </w:r>
    </w:p>
    <w:p w14:paraId="711D8900" w14:textId="77777777" w:rsidR="0097084A" w:rsidRDefault="0097084A" w:rsidP="0097084A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Letra da música</w:t>
      </w:r>
      <w:r w:rsidRPr="00D97FA2">
        <w:rPr>
          <w:rFonts w:ascii="Arial" w:hAnsi="Arial" w:cs="Arial"/>
          <w:sz w:val="24"/>
          <w:szCs w:val="24"/>
        </w:rPr>
        <w:t>: Meu pintinho amarelinho</w:t>
      </w:r>
    </w:p>
    <w:p w14:paraId="151DB3F9" w14:textId="77777777" w:rsidR="0097084A" w:rsidRPr="00274B0B" w:rsidRDefault="0097084A" w:rsidP="0097084A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color w:val="2D2D2D"/>
          <w:kern w:val="36"/>
          <w:sz w:val="48"/>
          <w:szCs w:val="48"/>
          <w:lang w:eastAsia="pt-BR"/>
        </w:rPr>
      </w:pPr>
      <w:r w:rsidRPr="00274B0B">
        <w:rPr>
          <w:rFonts w:ascii="Arial" w:eastAsia="Times New Roman" w:hAnsi="Arial" w:cs="Arial"/>
          <w:color w:val="2D2D2D"/>
          <w:kern w:val="36"/>
          <w:sz w:val="48"/>
          <w:szCs w:val="48"/>
          <w:lang w:eastAsia="pt-BR"/>
        </w:rPr>
        <w:t>Pintinho Amarelinho</w:t>
      </w:r>
    </w:p>
    <w:p w14:paraId="2F8E0B62" w14:textId="77777777" w:rsidR="0097084A" w:rsidRPr="001259EA" w:rsidRDefault="005605EB" w:rsidP="0097084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hyperlink r:id="rId24" w:history="1">
        <w:r w:rsidR="0097084A" w:rsidRPr="001259EA">
          <w:rPr>
            <w:rFonts w:ascii="Arial" w:eastAsia="Times New Roman" w:hAnsi="Arial" w:cs="Arial"/>
            <w:sz w:val="24"/>
            <w:szCs w:val="24"/>
            <w:lang w:eastAsia="pt-BR"/>
          </w:rPr>
          <w:t>Galinha Pintadinha E Sua Turma</w:t>
        </w:r>
      </w:hyperlink>
    </w:p>
    <w:p w14:paraId="775783B8" w14:textId="77777777" w:rsidR="0097084A" w:rsidRPr="001259EA" w:rsidRDefault="0097084A" w:rsidP="0097084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6510DE" w14:textId="77777777" w:rsidR="0097084A" w:rsidRPr="00C30562" w:rsidRDefault="0097084A" w:rsidP="0097084A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</w:pP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>Meu pintinho amarelinho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Cabe aqui na minha mão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Na minha mão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Quando quer comer bichinhos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 xml:space="preserve">Com seus </w:t>
      </w:r>
      <w:proofErr w:type="spellStart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>pézinhos</w:t>
      </w:r>
      <w:proofErr w:type="spellEnd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 xml:space="preserve"> ele cisca o chão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Meu pintinho amarelinho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Cabe aqui na minha mão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Na minha mão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Quando quer comer bichinhos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 xml:space="preserve">Com seus </w:t>
      </w:r>
      <w:proofErr w:type="spellStart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>pézinhos</w:t>
      </w:r>
      <w:proofErr w:type="spellEnd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 xml:space="preserve"> ele cisca o chão</w:t>
      </w:r>
    </w:p>
    <w:p w14:paraId="07450B90" w14:textId="77777777" w:rsidR="0097084A" w:rsidRPr="00C30562" w:rsidRDefault="0097084A" w:rsidP="0097084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</w:pPr>
      <w:r w:rsidRPr="00C30562">
        <w:rPr>
          <w:rFonts w:ascii="Arial" w:eastAsia="Times New Roman" w:hAnsi="Arial" w:cs="Arial"/>
          <w:b/>
          <w:noProof/>
          <w:color w:val="2D2D2D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33AB4" wp14:editId="14FFF5B8">
                <wp:simplePos x="0" y="0"/>
                <wp:positionH relativeFrom="column">
                  <wp:posOffset>3366135</wp:posOffset>
                </wp:positionH>
                <wp:positionV relativeFrom="paragraph">
                  <wp:posOffset>163830</wp:posOffset>
                </wp:positionV>
                <wp:extent cx="2590800" cy="1543050"/>
                <wp:effectExtent l="0" t="0" r="1905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EA018" w14:textId="77777777" w:rsidR="0097084A" w:rsidRDefault="0097084A" w:rsidP="0097084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C5527F" wp14:editId="2AFAA2FC">
                                  <wp:extent cx="2590800" cy="1543050"/>
                                  <wp:effectExtent l="0" t="0" r="0" b="0"/>
                                  <wp:docPr id="25" name="Imagem 25" descr="Pintinho Amarelinho - Galinha Pintadinha - LETRAS.MUS.B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tinho Amarelinho - Galinha Pintadinha - LETRAS.MUS.B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74" r="3318" b="118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6940" cy="154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3AB4" id="Caixa de texto 12" o:spid="_x0000_s1029" type="#_x0000_t202" style="position:absolute;margin-left:265.05pt;margin-top:12.9pt;width:204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" fillcolor="white [3201]" strokeweight=".5pt">
                <v:textbox>
                  <w:txbxContent>
                    <w:p w14:paraId="0EEEA018" w14:textId="77777777" w:rsidR="0097084A" w:rsidRDefault="0097084A" w:rsidP="0097084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C5527F" wp14:editId="2AFAA2FC">
                            <wp:extent cx="2590800" cy="1543050"/>
                            <wp:effectExtent l="0" t="0" r="0" b="0"/>
                            <wp:docPr id="25" name="Imagem 25" descr="Pintinho Amarelinho - Galinha Pintadinha - LETRAS.MUS.B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tinho Amarelinho - Galinha Pintadinha - LETRAS.MUS.B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74" r="3318" b="118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6940" cy="154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>Ele bate as asas,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 xml:space="preserve">ele faz </w:t>
      </w:r>
      <w:proofErr w:type="spellStart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>piu</w:t>
      </w:r>
      <w:proofErr w:type="spellEnd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 xml:space="preserve">, piu                                                        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Mas tem muito medo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É do gavião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Ele bate as asas,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 xml:space="preserve">ele faz </w:t>
      </w:r>
      <w:proofErr w:type="spellStart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>piu</w:t>
      </w:r>
      <w:proofErr w:type="spellEnd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 xml:space="preserve"> </w:t>
      </w:r>
      <w:proofErr w:type="spellStart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t>piu</w:t>
      </w:r>
      <w:proofErr w:type="spellEnd"/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Mas tem muito medo</w:t>
      </w:r>
      <w:r w:rsidRPr="00C30562">
        <w:rPr>
          <w:b/>
          <w:noProof/>
          <w:lang w:eastAsia="pt-BR"/>
        </w:rPr>
        <w:t xml:space="preserve">                                                 </w:t>
      </w:r>
      <w:r w:rsidRPr="00C30562">
        <w:rPr>
          <w:rFonts w:ascii="Arial" w:eastAsia="Times New Roman" w:hAnsi="Arial" w:cs="Arial"/>
          <w:b/>
          <w:color w:val="2D2D2D"/>
          <w:sz w:val="24"/>
          <w:szCs w:val="24"/>
          <w:lang w:eastAsia="pt-BR"/>
        </w:rPr>
        <w:br/>
        <w:t>É do gavião</w:t>
      </w:r>
    </w:p>
    <w:p w14:paraId="7ED950FA" w14:textId="77777777" w:rsidR="0097084A" w:rsidRPr="00274B0B" w:rsidRDefault="0097084A" w:rsidP="009708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sz w:val="24"/>
          <w:szCs w:val="24"/>
          <w:lang w:eastAsia="pt-BR"/>
        </w:rPr>
      </w:pPr>
    </w:p>
    <w:p w14:paraId="72047377" w14:textId="77777777" w:rsidR="0097084A" w:rsidRDefault="0097084A" w:rsidP="0097084A">
      <w:pPr>
        <w:rPr>
          <w:rFonts w:ascii="Arial" w:hAnsi="Arial" w:cs="Arial"/>
          <w:b/>
          <w:bCs/>
          <w:sz w:val="24"/>
          <w:szCs w:val="24"/>
        </w:rPr>
      </w:pPr>
      <w:r w:rsidRPr="00CE7C0C">
        <w:rPr>
          <w:rFonts w:ascii="Arial" w:hAnsi="Arial" w:cs="Arial"/>
          <w:b/>
          <w:sz w:val="24"/>
          <w:szCs w:val="24"/>
        </w:rPr>
        <w:t xml:space="preserve">Em seguida acesse o link abaixo e apreciem a música junto com as crianças.  </w:t>
      </w:r>
    </w:p>
    <w:p w14:paraId="2FCE84C2" w14:textId="77777777" w:rsidR="0097084A" w:rsidRPr="00285B8F" w:rsidRDefault="005605EB" w:rsidP="0097084A">
      <w:hyperlink r:id="rId26" w:history="1">
        <w:r w:rsidR="0097084A" w:rsidRPr="00274B0B">
          <w:rPr>
            <w:color w:val="0000FF"/>
            <w:u w:val="single"/>
          </w:rPr>
          <w:t>https://www.youtube.com/watch?v=59GM_xjPhco</w:t>
        </w:r>
      </w:hyperlink>
    </w:p>
    <w:p w14:paraId="20C7C8F1" w14:textId="77777777" w:rsidR="0053430D" w:rsidRDefault="0097084A" w:rsidP="009708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vamos fazer a pintura do pintinho. Pinte com guache toda a mão direita da criança e faça a impressão numa folha de sulfite. Deixe secar e depois faça as outras características do pintinho e o cenário.</w:t>
      </w:r>
    </w:p>
    <w:p w14:paraId="2B747D73" w14:textId="77777777" w:rsidR="0053430D" w:rsidRDefault="0053430D" w:rsidP="00597ACE">
      <w:pPr>
        <w:spacing w:line="276" w:lineRule="auto"/>
        <w:rPr>
          <w:noProof/>
          <w:lang w:eastAsia="pt-BR"/>
        </w:rPr>
      </w:pPr>
    </w:p>
    <w:p w14:paraId="2EFD6B96" w14:textId="77777777" w:rsidR="000735CF" w:rsidRDefault="0097084A" w:rsidP="00597ACE">
      <w:pPr>
        <w:spacing w:line="276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A823DBB" wp14:editId="3186F704">
            <wp:extent cx="2247900" cy="1524000"/>
            <wp:effectExtent l="0" t="0" r="0" b="0"/>
            <wp:docPr id="28" name="Imagem 28" descr="165 Melhores Ideias de Kid's hands em 2020 | Pintura com as mã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5 Melhores Ideias de Kid's hands em 2020 | Pintura com as mã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7"/>
                    <a:stretch/>
                  </pic:blipFill>
                  <pic:spPr bwMode="auto"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21BF2441" wp14:editId="3CDE9640">
            <wp:extent cx="2419350" cy="1522095"/>
            <wp:effectExtent l="0" t="0" r="0" b="1905"/>
            <wp:docPr id="29" name="Imagem 29" descr="28 Ideias de Carimbos com as mãos: Pinturas de Mão | Pikachu,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8 Ideias de Carimbos com as mãos: Pinturas de Mão | Pikachu, Art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71" cy="15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25EB" w14:textId="77777777" w:rsidR="0097084A" w:rsidRDefault="0097084A" w:rsidP="00597ACE">
      <w:pPr>
        <w:spacing w:line="276" w:lineRule="auto"/>
        <w:rPr>
          <w:noProof/>
          <w:lang w:eastAsia="pt-BR"/>
        </w:rPr>
      </w:pPr>
    </w:p>
    <w:p w14:paraId="055C8CB4" w14:textId="77777777" w:rsidR="000735CF" w:rsidRDefault="000735CF" w:rsidP="00597ACE">
      <w:pPr>
        <w:spacing w:line="276" w:lineRule="auto"/>
        <w:rPr>
          <w:noProof/>
          <w:lang w:eastAsia="pt-BR"/>
        </w:rPr>
      </w:pPr>
    </w:p>
    <w:p w14:paraId="4A8E912F" w14:textId="77777777" w:rsidR="0097084A" w:rsidRPr="001C45C5" w:rsidRDefault="0097084A" w:rsidP="0097084A">
      <w:pPr>
        <w:spacing w:line="276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1C45C5">
        <w:rPr>
          <w:b/>
          <w:noProof/>
          <w:lang w:eastAsia="pt-BR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236D769" wp14:editId="4CF2BFE5">
                <wp:simplePos x="0" y="0"/>
                <wp:positionH relativeFrom="page">
                  <wp:posOffset>2774315</wp:posOffset>
                </wp:positionH>
                <wp:positionV relativeFrom="paragraph">
                  <wp:posOffset>2296795</wp:posOffset>
                </wp:positionV>
                <wp:extent cx="2235835" cy="1390650"/>
                <wp:effectExtent l="0" t="0" r="12065" b="0"/>
                <wp:wrapTopAndBottom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90650"/>
                          <a:chOff x="4380" y="2924"/>
                          <a:chExt cx="3521" cy="2190"/>
                        </a:xfrm>
                      </wpg:grpSpPr>
                      <wps:wsp>
                        <wps:cNvPr id="9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400" y="2938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98"/>
                        <wps:cNvCnPr/>
                        <wps:spPr bwMode="auto">
                          <a:xfrm>
                            <a:off x="4380" y="4299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3338"/>
                            <a:ext cx="5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3018"/>
                            <a:ext cx="5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3018"/>
                            <a:ext cx="5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3378"/>
                            <a:ext cx="5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3758"/>
                            <a:ext cx="5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3758"/>
                            <a:ext cx="5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4308"/>
                            <a:ext cx="3450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B7302" w14:textId="77777777" w:rsidR="0097084A" w:rsidRDefault="0097084A" w:rsidP="0097084A">
                              <w:pPr>
                                <w:tabs>
                                  <w:tab w:val="left" w:pos="3385"/>
                                </w:tabs>
                                <w:spacing w:before="73"/>
                                <w:ind w:left="8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1 + 5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3481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E4F3F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6D769" id="Group 89" o:spid="_x0000_s1030" style="position:absolute;margin-left:218.45pt;margin-top:180.85pt;width:176.05pt;height:109.5pt;z-index:-251650048;mso-wrap-distance-left:0;mso-wrap-distance-right:0;mso-position-horizontal-relative:page" coordorigin="4380,2924" coordsize="352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">
                <v:rect id="Rectangle 99" o:spid="_x0000_s1031" style="position:absolute;left:4400;top:2938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" filled="f" strokeweight="1.5pt"/>
                <v:line id="Line 98" o:spid="_x0000_s1032" style="position:absolute;visibility:visible;mso-wrap-style:square" from="4380,4299" to="7900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7+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/C9Uv6AbK8AAAA//8DAFBLAQItABQABgAIAAAAIQDb4fbL7gAAAIUBAAATAAAAAAAAAAAA&#10;AAAAAAAAAABbQ29udGVudF9UeXBlc10ueG1sUEsBAi0AFAAGAAgAAAAhAFr0LFu/AAAAFQEAAAsA&#10;AAAAAAAAAAAAAAAAHwEAAF9yZWxzLy5yZWxzUEsBAi0AFAAGAAgAAAAhAD8T3v7EAAAA2wAAAA8A&#10;AAAAAAAAAAAAAAAABwIAAGRycy9kb3ducmV2LnhtbFBLBQYAAAAAAwADALcAAAD4AgAAAAA=&#10;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33" type="#_x0000_t75" style="position:absolute;left:4660;top:3338;width:5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">
                  <v:imagedata r:id="rId30" o:title=""/>
                </v:shape>
                <v:shape id="Picture 96" o:spid="_x0000_s1034" type="#_x0000_t75" style="position:absolute;left:6140;top:3018;width:5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">
                  <v:imagedata r:id="rId30" o:title=""/>
                </v:shape>
                <v:shape id="Picture 95" o:spid="_x0000_s1035" type="#_x0000_t75" style="position:absolute;left:7160;top:3018;width:5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">
                  <v:imagedata r:id="rId30" o:title=""/>
                </v:shape>
                <v:shape id="Picture 94" o:spid="_x0000_s1036" type="#_x0000_t75" style="position:absolute;left:6660;top:3378;width:5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">
                  <v:imagedata r:id="rId30" o:title=""/>
                </v:shape>
                <v:shape id="Picture 93" o:spid="_x0000_s1037" type="#_x0000_t75" style="position:absolute;left:6160;top:3758;width:5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">
                  <v:imagedata r:id="rId30" o:title=""/>
                </v:shape>
                <v:shape id="Picture 92" o:spid="_x0000_s1038" type="#_x0000_t75" style="position:absolute;left:7180;top:3758;width:5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">
                  <v:imagedata r:id="rId30" o:title=""/>
                </v:shape>
                <v:shape id="Text Box 91" o:spid="_x0000_s1039" type="#_x0000_t202" style="position:absolute;left:4415;top:4308;width:3450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2EB7302" w14:textId="77777777" w:rsidR="0097084A" w:rsidRDefault="0097084A" w:rsidP="0097084A">
                        <w:pPr>
                          <w:tabs>
                            <w:tab w:val="left" w:pos="3385"/>
                          </w:tabs>
                          <w:spacing w:before="73"/>
                          <w:ind w:left="8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1 + 5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90" o:spid="_x0000_s1040" type="#_x0000_t202" style="position:absolute;left:5600;top:3481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AAE4F3F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C45C5">
        <w:rPr>
          <w:b/>
          <w:noProof/>
          <w:lang w:eastAsia="pt-BR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7B88B7C" wp14:editId="1DCBDEFA">
                <wp:simplePos x="0" y="0"/>
                <wp:positionH relativeFrom="page">
                  <wp:posOffset>4991100</wp:posOffset>
                </wp:positionH>
                <wp:positionV relativeFrom="paragraph">
                  <wp:posOffset>509270</wp:posOffset>
                </wp:positionV>
                <wp:extent cx="2235835" cy="1390650"/>
                <wp:effectExtent l="0" t="0" r="12065" b="0"/>
                <wp:wrapTopAndBottom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90650"/>
                          <a:chOff x="8000" y="304"/>
                          <a:chExt cx="3521" cy="2190"/>
                        </a:xfrm>
                      </wpg:grpSpPr>
                      <wps:wsp>
                        <wps:cNvPr id="11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020" y="318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26"/>
                        <wps:cNvCnPr/>
                        <wps:spPr bwMode="auto">
                          <a:xfrm>
                            <a:off x="8000" y="1699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418"/>
                            <a:ext cx="5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0" y="418"/>
                            <a:ext cx="10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1118"/>
                            <a:ext cx="5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1118"/>
                            <a:ext cx="10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398"/>
                            <a:ext cx="5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398"/>
                            <a:ext cx="5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0" y="1098"/>
                            <a:ext cx="5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1098"/>
                            <a:ext cx="5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708"/>
                            <a:ext cx="345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BA5BD" w14:textId="77777777" w:rsidR="0097084A" w:rsidRDefault="0097084A" w:rsidP="0097084A">
                              <w:pPr>
                                <w:tabs>
                                  <w:tab w:val="left" w:pos="3385"/>
                                </w:tabs>
                                <w:spacing w:before="33"/>
                                <w:ind w:left="8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6 + 4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741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AB28E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88B7C" id="Group 115" o:spid="_x0000_s1041" style="position:absolute;margin-left:393pt;margin-top:40.1pt;width:176.05pt;height:109.5pt;z-index:-251651072;mso-wrap-distance-left:0;mso-wrap-distance-right:0;mso-position-horizontal-relative:page" coordorigin="8000,304" coordsize="3521,21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">
                <v:rect id="Rectangle 127" o:spid="_x0000_s1042" style="position:absolute;left:8020;top:318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" filled="f" strokeweight="1.5pt"/>
                <v:line id="Line 126" o:spid="_x0000_s1043" style="position:absolute;visibility:visible;mso-wrap-style:square" from="8000,1699" to="11520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<v:shape id="Picture 125" o:spid="_x0000_s1044" type="#_x0000_t75" style="position:absolute;left:8120;top:418;width:5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">
                  <v:imagedata r:id="rId33" o:title=""/>
                </v:shape>
                <v:shape id="Picture 124" o:spid="_x0000_s1045" type="#_x0000_t75" style="position:absolute;left:8680;top:418;width:108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">
                  <v:imagedata r:id="rId34" o:title=""/>
                </v:shape>
                <v:shape id="Picture 123" o:spid="_x0000_s1046" type="#_x0000_t75" style="position:absolute;left:8140;top:1118;width:5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">
                  <v:imagedata r:id="rId33" o:title=""/>
                </v:shape>
                <v:shape id="Picture 122" o:spid="_x0000_s1047" type="#_x0000_t75" style="position:absolute;left:8700;top:1118;width:108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">
                  <v:imagedata r:id="rId34" o:title=""/>
                </v:shape>
                <v:shape id="Picture 121" o:spid="_x0000_s1048" type="#_x0000_t75" style="position:absolute;left:10300;top:398;width:5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">
                  <v:imagedata r:id="rId33" o:title=""/>
                </v:shape>
                <v:shape id="Picture 120" o:spid="_x0000_s1049" type="#_x0000_t75" style="position:absolute;left:10860;top:398;width:5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">
                  <v:imagedata r:id="rId33" o:title=""/>
                </v:shape>
                <v:shape id="Picture 119" o:spid="_x0000_s1050" type="#_x0000_t75" style="position:absolute;left:10320;top:1098;width:5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">
                  <v:imagedata r:id="rId33" o:title=""/>
                </v:shape>
                <v:shape id="Picture 118" o:spid="_x0000_s1051" type="#_x0000_t75" style="position:absolute;left:10880;top:1098;width:5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">
                  <v:imagedata r:id="rId33" o:title=""/>
                </v:shape>
                <v:shape id="Text Box 117" o:spid="_x0000_s1052" type="#_x0000_t202" style="position:absolute;left:8035;top:1708;width:345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9FBA5BD" w14:textId="77777777" w:rsidR="0097084A" w:rsidRDefault="0097084A" w:rsidP="0097084A">
                        <w:pPr>
                          <w:tabs>
                            <w:tab w:val="left" w:pos="3385"/>
                          </w:tabs>
                          <w:spacing w:before="33"/>
                          <w:ind w:left="8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6 + 4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16" o:spid="_x0000_s1053" type="#_x0000_t202" style="position:absolute;left:9900;top:741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C6AB28E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C45C5">
        <w:rPr>
          <w:b/>
          <w:noProof/>
          <w:lang w:eastAsia="pt-BR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135E8E0" wp14:editId="7C339ADC">
                <wp:simplePos x="0" y="0"/>
                <wp:positionH relativeFrom="page">
                  <wp:posOffset>2705100</wp:posOffset>
                </wp:positionH>
                <wp:positionV relativeFrom="paragraph">
                  <wp:posOffset>518160</wp:posOffset>
                </wp:positionV>
                <wp:extent cx="2235835" cy="1390650"/>
                <wp:effectExtent l="0" t="0" r="12065" b="0"/>
                <wp:wrapTopAndBottom/>
                <wp:docPr id="12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90650"/>
                          <a:chOff x="4380" y="304"/>
                          <a:chExt cx="3521" cy="2190"/>
                        </a:xfrm>
                      </wpg:grpSpPr>
                      <wps:wsp>
                        <wps:cNvPr id="13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400" y="318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37"/>
                        <wps:cNvCnPr/>
                        <wps:spPr bwMode="auto">
                          <a:xfrm>
                            <a:off x="4380" y="1699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378"/>
                            <a:ext cx="4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378"/>
                            <a:ext cx="4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1018"/>
                            <a:ext cx="4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1018"/>
                            <a:ext cx="4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458"/>
                            <a:ext cx="4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898"/>
                            <a:ext cx="4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1708"/>
                            <a:ext cx="345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F8E4A" w14:textId="77777777" w:rsidR="0097084A" w:rsidRDefault="0097084A" w:rsidP="0097084A">
                              <w:pPr>
                                <w:tabs>
                                  <w:tab w:val="left" w:pos="3385"/>
                                </w:tabs>
                                <w:spacing w:before="33"/>
                                <w:ind w:left="8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4 + 2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741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E0C56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5E8E0" id="Group 128" o:spid="_x0000_s1054" style="position:absolute;margin-left:213pt;margin-top:40.8pt;width:176.05pt;height:109.5pt;z-index:-251652096;mso-wrap-distance-left:0;mso-wrap-distance-right:0;mso-position-horizontal-relative:page" coordorigin="4380,304" coordsize="352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">
                <v:rect id="Rectangle 138" o:spid="_x0000_s1055" style="position:absolute;left:4400;top:318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" filled="f" strokeweight="1.5pt"/>
                <v:line id="Line 137" o:spid="_x0000_s1056" style="position:absolute;visibility:visible;mso-wrap-style:square" from="4380,1699" to="7900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lB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BB4MlBwgAAANwAAAAPAAAA&#10;AAAAAAAAAAAAAAcCAABkcnMvZG93bnJldi54bWxQSwUGAAAAAAMAAwC3AAAA9gIAAAAA&#10;" strokeweight="1pt"/>
                <v:shape id="Picture 136" o:spid="_x0000_s1057" type="#_x0000_t75" style="position:absolute;left:4640;top:378;width:48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">
                  <v:imagedata r:id="rId36" o:title=""/>
                </v:shape>
                <v:shape id="Picture 135" o:spid="_x0000_s1058" type="#_x0000_t75" style="position:absolute;left:5220;top:378;width:48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">
                  <v:imagedata r:id="rId36" o:title=""/>
                </v:shape>
                <v:shape id="Picture 134" o:spid="_x0000_s1059" type="#_x0000_t75" style="position:absolute;left:4640;top:1018;width:48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">
                  <v:imagedata r:id="rId36" o:title=""/>
                </v:shape>
                <v:shape id="Picture 133" o:spid="_x0000_s1060" type="#_x0000_t75" style="position:absolute;left:5220;top:1018;width:48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">
                  <v:imagedata r:id="rId36" o:title=""/>
                </v:shape>
                <v:shape id="Picture 132" o:spid="_x0000_s1061" type="#_x0000_t75" style="position:absolute;left:6680;top:458;width:48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">
                  <v:imagedata r:id="rId36" o:title=""/>
                </v:shape>
                <v:shape id="Picture 131" o:spid="_x0000_s1062" type="#_x0000_t75" style="position:absolute;left:7200;top:898;width:48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">
                  <v:imagedata r:id="rId36" o:title=""/>
                </v:shape>
                <v:shape id="Text Box 130" o:spid="_x0000_s1063" type="#_x0000_t202" style="position:absolute;left:4415;top:1708;width:345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CAF8E4A" w14:textId="77777777" w:rsidR="0097084A" w:rsidRDefault="0097084A" w:rsidP="0097084A">
                        <w:pPr>
                          <w:tabs>
                            <w:tab w:val="left" w:pos="3385"/>
                          </w:tabs>
                          <w:spacing w:before="33"/>
                          <w:ind w:left="8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4 + 2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29" o:spid="_x0000_s1064" type="#_x0000_t202" style="position:absolute;left:6100;top:741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53E0C56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C45C5">
        <w:rPr>
          <w:b/>
          <w:noProof/>
          <w:lang w:eastAsia="pt-B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2C8E0AE" wp14:editId="4F606FAB">
                <wp:simplePos x="0" y="0"/>
                <wp:positionH relativeFrom="page">
                  <wp:posOffset>409575</wp:posOffset>
                </wp:positionH>
                <wp:positionV relativeFrom="paragraph">
                  <wp:posOffset>528955</wp:posOffset>
                </wp:positionV>
                <wp:extent cx="2244725" cy="1390650"/>
                <wp:effectExtent l="0" t="0" r="3175" b="0"/>
                <wp:wrapTopAndBottom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725" cy="1390650"/>
                          <a:chOff x="720" y="304"/>
                          <a:chExt cx="3535" cy="2190"/>
                        </a:xfrm>
                      </wpg:grpSpPr>
                      <wps:wsp>
                        <wps:cNvPr id="14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60" y="318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46"/>
                        <wps:cNvCnPr/>
                        <wps:spPr bwMode="auto">
                          <a:xfrm>
                            <a:off x="720" y="1699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498"/>
                            <a:ext cx="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418"/>
                            <a:ext cx="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498"/>
                            <a:ext cx="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638"/>
                            <a:ext cx="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1708"/>
                            <a:ext cx="345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FC8E2" w14:textId="77777777" w:rsidR="0097084A" w:rsidRDefault="0097084A" w:rsidP="0097084A">
                              <w:pPr>
                                <w:tabs>
                                  <w:tab w:val="left" w:pos="3365"/>
                                </w:tabs>
                                <w:spacing w:before="33"/>
                                <w:ind w:left="6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1 + 3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741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E432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8E0AE" id="Group 139" o:spid="_x0000_s1065" style="position:absolute;margin-left:32.25pt;margin-top:41.65pt;width:176.75pt;height:109.5pt;z-index:-251653120;mso-wrap-distance-left:0;mso-wrap-distance-right:0;mso-position-horizontal-relative:page" coordorigin="720,304" coordsize="3535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">
                <v:rect id="Rectangle 147" o:spid="_x0000_s1066" style="position:absolute;left:760;top:318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" filled="f" strokeweight="1.5pt"/>
                <v:line id="Line 146" o:spid="_x0000_s1067" style="position:absolute;visibility:visible;mso-wrap-style:square" from="720,1699" to="4240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RL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DpNCRLwgAAANwAAAAPAAAA&#10;AAAAAAAAAAAAAAcCAABkcnMvZG93bnJldi54bWxQSwUGAAAAAAMAAwC3AAAA9gIAAAAA&#10;" strokeweight="1pt"/>
                <v:shape id="Picture 145" o:spid="_x0000_s1068" type="#_x0000_t75" style="position:absolute;left:980;top:498;width:3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">
                  <v:imagedata r:id="rId38" o:title=""/>
                </v:shape>
                <v:shape id="Picture 144" o:spid="_x0000_s1069" type="#_x0000_t75" style="position:absolute;left:2640;top:418;width:3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">
                  <v:imagedata r:id="rId38" o:title=""/>
                </v:shape>
                <v:shape id="Picture 143" o:spid="_x0000_s1070" type="#_x0000_t75" style="position:absolute;left:3120;top:498;width:3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">
                  <v:imagedata r:id="rId38" o:title=""/>
                </v:shape>
                <v:shape id="Picture 142" o:spid="_x0000_s1071" type="#_x0000_t75" style="position:absolute;left:3600;top:638;width:3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">
                  <v:imagedata r:id="rId38" o:title=""/>
                </v:shape>
                <v:shape id="Text Box 141" o:spid="_x0000_s1072" type="#_x0000_t202" style="position:absolute;left:775;top:1708;width:345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38FC8E2" w14:textId="77777777" w:rsidR="0097084A" w:rsidRDefault="0097084A" w:rsidP="0097084A">
                        <w:pPr>
                          <w:tabs>
                            <w:tab w:val="left" w:pos="3365"/>
                          </w:tabs>
                          <w:spacing w:before="33"/>
                          <w:ind w:left="6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1 + 3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40" o:spid="_x0000_s1073" type="#_x0000_t202" style="position:absolute;left:1880;top:741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34FE432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C45C5">
        <w:rPr>
          <w:rFonts w:ascii="Arial" w:hAnsi="Arial" w:cs="Arial"/>
          <w:b/>
          <w:noProof/>
          <w:sz w:val="24"/>
          <w:szCs w:val="24"/>
          <w:lang w:eastAsia="pt-BR"/>
        </w:rPr>
        <w:t>ATIVIDADE:  VAMOS CONTAR?</w:t>
      </w:r>
    </w:p>
    <w:p w14:paraId="5A648FF7" w14:textId="77777777" w:rsidR="00742732" w:rsidRPr="0097084A" w:rsidRDefault="0097084A" w:rsidP="007427DB">
      <w:pPr>
        <w:spacing w:line="276" w:lineRule="auto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1A8C1A5" wp14:editId="0219BE92">
                <wp:simplePos x="0" y="0"/>
                <wp:positionH relativeFrom="page">
                  <wp:posOffset>5010785</wp:posOffset>
                </wp:positionH>
                <wp:positionV relativeFrom="paragraph">
                  <wp:posOffset>3536315</wp:posOffset>
                </wp:positionV>
                <wp:extent cx="2235835" cy="1390650"/>
                <wp:effectExtent l="0" t="0" r="12065" b="0"/>
                <wp:wrapTopAndBottom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90650"/>
                          <a:chOff x="4380" y="178"/>
                          <a:chExt cx="3521" cy="2190"/>
                        </a:xfrm>
                      </wpg:grpSpPr>
                      <wps:wsp>
                        <wps:cNvPr id="5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400" y="192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7"/>
                        <wps:cNvCnPr/>
                        <wps:spPr bwMode="auto">
                          <a:xfrm>
                            <a:off x="4380" y="1613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" y="312"/>
                            <a:ext cx="6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512"/>
                            <a:ext cx="6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792"/>
                            <a:ext cx="6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552"/>
                            <a:ext cx="6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1622"/>
                            <a:ext cx="345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8D720" w14:textId="77777777" w:rsidR="0097084A" w:rsidRDefault="0097084A" w:rsidP="0097084A">
                              <w:pPr>
                                <w:tabs>
                                  <w:tab w:val="left" w:pos="3365"/>
                                </w:tabs>
                                <w:spacing w:before="33"/>
                                <w:ind w:left="6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3 + 1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655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36F20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8C1A5" id="Group 50" o:spid="_x0000_s1074" style="position:absolute;margin-left:394.55pt;margin-top:278.45pt;width:176.05pt;height:109.5pt;z-index:-251644928;mso-wrap-distance-left:0;mso-wrap-distance-right:0;mso-position-horizontal-relative:page" coordorigin="4380,178" coordsize="352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">
                <v:rect id="Rectangle 58" o:spid="_x0000_s1075" style="position:absolute;left:4400;top:192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" filled="f" strokeweight="1.5pt"/>
                <v:line id="Line 57" o:spid="_x0000_s1076" style="position:absolute;visibility:visible;mso-wrap-style:square" from="4380,1613" to="7900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<v:shape id="Picture 56" o:spid="_x0000_s1077" type="#_x0000_t75" style="position:absolute;left:4460;top:312;width:6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">
                  <v:imagedata r:id="rId40" o:title=""/>
                </v:shape>
                <v:shape id="Picture 55" o:spid="_x0000_s1078" type="#_x0000_t75" style="position:absolute;left:5020;top:512;width:6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">
                  <v:imagedata r:id="rId40" o:title=""/>
                </v:shape>
                <v:shape id="Picture 54" o:spid="_x0000_s1079" type="#_x0000_t75" style="position:absolute;left:5540;top:792;width:6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">
                  <v:imagedata r:id="rId40" o:title=""/>
                </v:shape>
                <v:shape id="Picture 53" o:spid="_x0000_s1080" type="#_x0000_t75" style="position:absolute;left:7120;top:552;width:6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">
                  <v:imagedata r:id="rId40" o:title=""/>
                </v:shape>
                <v:shape id="Text Box 52" o:spid="_x0000_s1081" type="#_x0000_t202" style="position:absolute;left:4415;top:1622;width:3450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CD8D720" w14:textId="77777777" w:rsidR="0097084A" w:rsidRDefault="0097084A" w:rsidP="0097084A">
                        <w:pPr>
                          <w:tabs>
                            <w:tab w:val="left" w:pos="3365"/>
                          </w:tabs>
                          <w:spacing w:before="33"/>
                          <w:ind w:left="6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3 + 1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51" o:spid="_x0000_s1082" type="#_x0000_t202" style="position:absolute;left:6500;top:655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1836F20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0B0A289" wp14:editId="03581DCB">
                <wp:simplePos x="0" y="0"/>
                <wp:positionH relativeFrom="page">
                  <wp:posOffset>351155</wp:posOffset>
                </wp:positionH>
                <wp:positionV relativeFrom="paragraph">
                  <wp:posOffset>3523615</wp:posOffset>
                </wp:positionV>
                <wp:extent cx="2235835" cy="1390650"/>
                <wp:effectExtent l="0" t="0" r="12065" b="0"/>
                <wp:wrapTopAndBottom/>
                <wp:docPr id="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90650"/>
                          <a:chOff x="740" y="198"/>
                          <a:chExt cx="3521" cy="2190"/>
                        </a:xfrm>
                      </wpg:grpSpPr>
                      <wps:wsp>
                        <wps:cNvPr id="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60" y="212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80"/>
                        <wps:cNvCnPr/>
                        <wps:spPr bwMode="auto">
                          <a:xfrm>
                            <a:off x="740" y="1613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41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5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35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35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3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103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03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1032"/>
                            <a:ext cx="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1622"/>
                            <a:ext cx="345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566BC" w14:textId="77777777" w:rsidR="0097084A" w:rsidRDefault="0097084A" w:rsidP="0097084A">
                              <w:pPr>
                                <w:tabs>
                                  <w:tab w:val="left" w:pos="3365"/>
                                </w:tabs>
                                <w:spacing w:before="53"/>
                                <w:ind w:left="6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2 + 6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735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8F79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0A289" id="Group 69" o:spid="_x0000_s1083" style="position:absolute;margin-left:27.65pt;margin-top:277.45pt;width:176.05pt;height:109.5pt;z-index:-251645952;mso-wrap-distance-left:0;mso-wrap-distance-right:0;mso-position-horizontal-relative:page" coordorigin="740,198" coordsize="352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">
                <v:rect id="Rectangle 81" o:spid="_x0000_s1084" style="position:absolute;left:760;top:212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" filled="f" strokeweight="1.5pt"/>
                <v:line id="Line 80" o:spid="_x0000_s1085" style="position:absolute;visibility:visible;mso-wrap-style:square" from="740,1613" to="4260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kwgAAANoAAAAPAAAAZHJzL2Rvd25yZXYueG1sRI/dagIx&#10;FITvC75DOIJ3NavQ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COzwJkwgAAANoAAAAPAAAA&#10;AAAAAAAAAAAAAAcCAABkcnMvZG93bnJldi54bWxQSwUGAAAAAAMAAwC3AAAA9gIAAAAA&#10;" strokeweight="1pt"/>
                <v:shape id="Picture 79" o:spid="_x0000_s1086" type="#_x0000_t75" style="position:absolute;left:900;top:41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">
                  <v:imagedata r:id="rId42" o:title=""/>
                </v:shape>
                <v:shape id="Picture 78" o:spid="_x0000_s1087" type="#_x0000_t75" style="position:absolute;left:2160;top:35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">
                  <v:imagedata r:id="rId42" o:title=""/>
                </v:shape>
                <v:shape id="Picture 77" o:spid="_x0000_s1088" type="#_x0000_t75" style="position:absolute;left:2860;top:35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">
                  <v:imagedata r:id="rId42" o:title=""/>
                </v:shape>
                <v:shape id="Picture 76" o:spid="_x0000_s1089" type="#_x0000_t75" style="position:absolute;left:3580;top:35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">
                  <v:imagedata r:id="rId42" o:title=""/>
                </v:shape>
                <v:shape id="Picture 75" o:spid="_x0000_s1090" type="#_x0000_t75" style="position:absolute;left:2160;top:103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">
                  <v:imagedata r:id="rId42" o:title=""/>
                </v:shape>
                <v:shape id="Picture 74" o:spid="_x0000_s1091" type="#_x0000_t75" style="position:absolute;left:2860;top:103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">
                  <v:imagedata r:id="rId42" o:title=""/>
                </v:shape>
                <v:shape id="Picture 73" o:spid="_x0000_s1092" type="#_x0000_t75" style="position:absolute;left:3580;top:103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">
                  <v:imagedata r:id="rId42" o:title=""/>
                </v:shape>
                <v:shape id="Picture 72" o:spid="_x0000_s1093" type="#_x0000_t75" style="position:absolute;left:920;top:1032;width: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">
                  <v:imagedata r:id="rId42" o:title=""/>
                </v:shape>
                <v:shape id="Text Box 71" o:spid="_x0000_s1094" type="#_x0000_t202" style="position:absolute;left:775;top:1622;width:345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5B566BC" w14:textId="77777777" w:rsidR="0097084A" w:rsidRDefault="0097084A" w:rsidP="0097084A">
                        <w:pPr>
                          <w:tabs>
                            <w:tab w:val="left" w:pos="3365"/>
                          </w:tabs>
                          <w:spacing w:before="53"/>
                          <w:ind w:left="6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2 + 6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70" o:spid="_x0000_s1095" type="#_x0000_t202" style="position:absolute;left:1740;top:735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2058F79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667BABD1" wp14:editId="317B5E2C">
                <wp:simplePos x="0" y="0"/>
                <wp:positionH relativeFrom="page">
                  <wp:posOffset>2719070</wp:posOffset>
                </wp:positionH>
                <wp:positionV relativeFrom="paragraph">
                  <wp:posOffset>3509645</wp:posOffset>
                </wp:positionV>
                <wp:extent cx="2235835" cy="1390650"/>
                <wp:effectExtent l="0" t="0" r="12065" b="0"/>
                <wp:wrapTopAndBottom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390650"/>
                          <a:chOff x="8000" y="178"/>
                          <a:chExt cx="3521" cy="2190"/>
                        </a:xfrm>
                      </wpg:grpSpPr>
                      <wps:wsp>
                        <wps:cNvPr id="3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020" y="192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8"/>
                        <wps:cNvCnPr/>
                        <wps:spPr bwMode="auto">
                          <a:xfrm>
                            <a:off x="8000" y="1613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0" y="29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0" y="29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29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99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99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0" y="99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0" y="31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" y="57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0" y="972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1622"/>
                            <a:ext cx="345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4DFFD" w14:textId="77777777" w:rsidR="0097084A" w:rsidRDefault="0097084A" w:rsidP="0097084A">
                              <w:pPr>
                                <w:tabs>
                                  <w:tab w:val="left" w:pos="3385"/>
                                </w:tabs>
                                <w:spacing w:before="53"/>
                                <w:ind w:left="8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6 + 3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635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73BDB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BABD1" id="Group 36" o:spid="_x0000_s1096" style="position:absolute;margin-left:214.1pt;margin-top:276.35pt;width:176.05pt;height:109.5pt;z-index:-251643904;mso-wrap-distance-left:0;mso-wrap-distance-right:0;mso-position-horizontal-relative:page" coordorigin="8000,178" coordsize="352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">
                <v:rect id="Rectangle 49" o:spid="_x0000_s1097" style="position:absolute;left:8020;top:192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" filled="f" strokeweight="1.5pt"/>
                <v:line id="Line 48" o:spid="_x0000_s1098" style="position:absolute;visibility:visible;mso-wrap-style:square" from="8000,1613" to="11520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  <v:shape id="Picture 47" o:spid="_x0000_s1099" type="#_x0000_t75" style="position:absolute;left:8180;top:29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">
                  <v:imagedata r:id="rId44" o:title=""/>
                </v:shape>
                <v:shape id="Picture 46" o:spid="_x0000_s1100" type="#_x0000_t75" style="position:absolute;left:8720;top:29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">
                  <v:imagedata r:id="rId44" o:title=""/>
                </v:shape>
                <v:shape id="Picture 45" o:spid="_x0000_s1101" type="#_x0000_t75" style="position:absolute;left:9260;top:29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">
                  <v:imagedata r:id="rId44" o:title=""/>
                </v:shape>
                <v:shape id="Picture 44" o:spid="_x0000_s1102" type="#_x0000_t75" style="position:absolute;left:8200;top:99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">
                  <v:imagedata r:id="rId44" o:title=""/>
                </v:shape>
                <v:shape id="Picture 43" o:spid="_x0000_s1103" type="#_x0000_t75" style="position:absolute;left:8740;top:99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">
                  <v:imagedata r:id="rId44" o:title=""/>
                </v:shape>
                <v:shape id="Picture 42" o:spid="_x0000_s1104" type="#_x0000_t75" style="position:absolute;left:9280;top:99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">
                  <v:imagedata r:id="rId44" o:title=""/>
                </v:shape>
                <v:shape id="Picture 41" o:spid="_x0000_s1105" type="#_x0000_t75" style="position:absolute;left:10340;top:31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">
                  <v:imagedata r:id="rId44" o:title=""/>
                </v:shape>
                <v:shape id="Picture 40" o:spid="_x0000_s1106" type="#_x0000_t75" style="position:absolute;left:10920;top:57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">
                  <v:imagedata r:id="rId44" o:title=""/>
                </v:shape>
                <v:shape id="Picture 39" o:spid="_x0000_s1107" type="#_x0000_t75" style="position:absolute;left:10380;top:972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">
                  <v:imagedata r:id="rId44" o:title=""/>
                </v:shape>
                <v:shape id="Text Box 38" o:spid="_x0000_s1108" type="#_x0000_t202" style="position:absolute;left:8035;top:1622;width:3450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014DFFD" w14:textId="77777777" w:rsidR="0097084A" w:rsidRDefault="0097084A" w:rsidP="0097084A">
                        <w:pPr>
                          <w:tabs>
                            <w:tab w:val="left" w:pos="3385"/>
                          </w:tabs>
                          <w:spacing w:before="53"/>
                          <w:ind w:left="8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6 + 3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37" o:spid="_x0000_s1109" type="#_x0000_t202" style="position:absolute;left:9900;top:635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0673BDB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64D89161" wp14:editId="634E1672">
                <wp:simplePos x="0" y="0"/>
                <wp:positionH relativeFrom="page">
                  <wp:posOffset>5053330</wp:posOffset>
                </wp:positionH>
                <wp:positionV relativeFrom="paragraph">
                  <wp:posOffset>1992630</wp:posOffset>
                </wp:positionV>
                <wp:extent cx="2245360" cy="1390650"/>
                <wp:effectExtent l="0" t="0" r="21590" b="0"/>
                <wp:wrapTopAndBottom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1390650"/>
                          <a:chOff x="8005" y="2924"/>
                          <a:chExt cx="3536" cy="2190"/>
                        </a:xfrm>
                      </wpg:grpSpPr>
                      <wps:wsp>
                        <wps:cNvPr id="8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020" y="2938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87"/>
                        <wps:cNvCnPr/>
                        <wps:spPr bwMode="auto">
                          <a:xfrm>
                            <a:off x="8020" y="4299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3322"/>
                            <a:ext cx="650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3322"/>
                            <a:ext cx="650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4308"/>
                            <a:ext cx="3450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B4C5B" w14:textId="77777777" w:rsidR="0097084A" w:rsidRDefault="0097084A" w:rsidP="0097084A">
                              <w:pPr>
                                <w:tabs>
                                  <w:tab w:val="left" w:pos="3385"/>
                                </w:tabs>
                                <w:spacing w:before="73"/>
                                <w:ind w:left="8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1 + 1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640" y="3461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54BD6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89161" id="Group 82" o:spid="_x0000_s1110" style="position:absolute;margin-left:397.9pt;margin-top:156.9pt;width:176.8pt;height:109.5pt;z-index:-251646976;mso-wrap-distance-left:0;mso-wrap-distance-right:0;mso-position-horizontal-relative:page" coordorigin="8005,2924" coordsize="3536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">
                <v:rect id="Rectangle 88" o:spid="_x0000_s1111" style="position:absolute;left:8020;top:2938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" filled="f" strokeweight="1.5pt"/>
                <v:line id="Line 87" o:spid="_x0000_s1112" style="position:absolute;visibility:visible;mso-wrap-style:square" from="8020,4299" to="11540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BXwwAAANsAAAAPAAAAZHJzL2Rvd25yZXYueG1sRI/dagIx&#10;FITvBd8hHKF3NWuh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NSPQV8MAAADbAAAADwAA&#10;AAAAAAAAAAAAAAAHAgAAZHJzL2Rvd25yZXYueG1sUEsFBgAAAAADAAMAtwAAAPcCAAAAAA==&#10;" strokeweight="1pt"/>
                <v:shape id="Picture 86" o:spid="_x0000_s1113" type="#_x0000_t75" style="position:absolute;left:8500;top:3322;width:650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">
                  <v:imagedata r:id="rId46" o:title=""/>
                </v:shape>
                <v:shape id="Picture 85" o:spid="_x0000_s1114" type="#_x0000_t75" style="position:absolute;left:10280;top:3322;width:650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">
                  <v:imagedata r:id="rId46" o:title=""/>
                </v:shape>
                <v:shape id="Text Box 84" o:spid="_x0000_s1115" type="#_x0000_t202" style="position:absolute;left:8035;top:4308;width:3450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592B4C5B" w14:textId="77777777" w:rsidR="0097084A" w:rsidRDefault="0097084A" w:rsidP="0097084A">
                        <w:pPr>
                          <w:tabs>
                            <w:tab w:val="left" w:pos="3385"/>
                          </w:tabs>
                          <w:spacing w:before="73"/>
                          <w:ind w:left="8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1 + 1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83" o:spid="_x0000_s1116" type="#_x0000_t202" style="position:absolute;left:9640;top:3461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F654BD6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5BFF5F2" wp14:editId="704B1948">
                <wp:simplePos x="0" y="0"/>
                <wp:positionH relativeFrom="page">
                  <wp:posOffset>400685</wp:posOffset>
                </wp:positionH>
                <wp:positionV relativeFrom="paragraph">
                  <wp:posOffset>2014220</wp:posOffset>
                </wp:positionV>
                <wp:extent cx="2235200" cy="1371600"/>
                <wp:effectExtent l="0" t="0" r="12700" b="19050"/>
                <wp:wrapTopAndBottom/>
                <wp:docPr id="10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0" cy="1371600"/>
                          <a:chOff x="740" y="2938"/>
                          <a:chExt cx="3520" cy="2160"/>
                        </a:xfrm>
                      </wpg:grpSpPr>
                      <wps:wsp>
                        <wps:cNvPr id="10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60" y="2938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13"/>
                        <wps:cNvCnPr/>
                        <wps:spPr bwMode="auto">
                          <a:xfrm>
                            <a:off x="740" y="4299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299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299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299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" y="299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367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367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367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299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19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678"/>
                            <a:ext cx="4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308"/>
                            <a:ext cx="3450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2B776" w14:textId="77777777" w:rsidR="0097084A" w:rsidRDefault="0097084A" w:rsidP="0097084A">
                              <w:pPr>
                                <w:tabs>
                                  <w:tab w:val="left" w:pos="3385"/>
                                </w:tabs>
                                <w:spacing w:before="93"/>
                                <w:ind w:left="85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3 + 7</w:t>
                              </w:r>
                              <w:r>
                                <w:rPr>
                                  <w:rFonts w:ascii="Courier New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5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840" y="3481"/>
                            <a:ext cx="3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77BAE" w14:textId="77777777" w:rsidR="0097084A" w:rsidRDefault="0097084A" w:rsidP="0097084A">
                              <w:pPr>
                                <w:spacing w:line="500" w:lineRule="exact"/>
                                <w:rPr>
                                  <w:rFonts w:ascii="Courier New"/>
                                  <w:sz w:val="50"/>
                                </w:rPr>
                              </w:pPr>
                              <w:r>
                                <w:rPr>
                                  <w:rFonts w:ascii="Courier New"/>
                                  <w:sz w:val="5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FF5F2" id="Group 100" o:spid="_x0000_s1117" style="position:absolute;margin-left:31.55pt;margin-top:158.6pt;width:176pt;height:108pt;z-index:-251648000;mso-wrap-distance-left:0;mso-wrap-distance-right:0;mso-position-horizontal-relative:page" coordorigin="740,2938" coordsize="352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">
                <v:rect id="Rectangle 114" o:spid="_x0000_s1118" style="position:absolute;left:760;top:2938;width:34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" filled="f" strokeweight="1.5pt"/>
                <v:line id="Line 113" o:spid="_x0000_s1119" style="position:absolute;visibility:visible;mso-wrap-style:square" from="740,4299" to="4260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gQwgAAANwAAAAPAAAAZHJzL2Rvd25yZXYueG1sRE/bagIx&#10;EH0X+g9hCn2rWVsQ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AQEjgQwgAAANwAAAAPAAAA&#10;AAAAAAAAAAAAAAcCAABkcnMvZG93bnJldi54bWxQSwUGAAAAAAMAAwC3AAAA9gIAAAAA&#10;" strokeweight="1pt"/>
                <v:shape id="Picture 112" o:spid="_x0000_s1120" type="#_x0000_t75" style="position:absolute;left:2140;top:299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">
                  <v:imagedata r:id="rId48" o:title=""/>
                </v:shape>
                <v:shape id="Picture 111" o:spid="_x0000_s1121" type="#_x0000_t75" style="position:absolute;left:2660;top:299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">
                  <v:imagedata r:id="rId48" o:title=""/>
                </v:shape>
                <v:shape id="Picture 110" o:spid="_x0000_s1122" type="#_x0000_t75" style="position:absolute;left:3200;top:299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">
                  <v:imagedata r:id="rId48" o:title=""/>
                </v:shape>
                <v:shape id="Picture 109" o:spid="_x0000_s1123" type="#_x0000_t75" style="position:absolute;left:3740;top:299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">
                  <v:imagedata r:id="rId48" o:title=""/>
                </v:shape>
                <v:shape id="Picture 108" o:spid="_x0000_s1124" type="#_x0000_t75" style="position:absolute;left:2440;top:367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">
                  <v:imagedata r:id="rId48" o:title=""/>
                </v:shape>
                <v:shape id="Picture 107" o:spid="_x0000_s1125" type="#_x0000_t75" style="position:absolute;left:2980;top:367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">
                  <v:imagedata r:id="rId48" o:title=""/>
                </v:shape>
                <v:shape id="Picture 106" o:spid="_x0000_s1126" type="#_x0000_t75" style="position:absolute;left:3520;top:367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">
                  <v:imagedata r:id="rId48" o:title=""/>
                </v:shape>
                <v:shape id="Picture 105" o:spid="_x0000_s1127" type="#_x0000_t75" style="position:absolute;left:754;top:299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">
                  <v:imagedata r:id="rId48" o:title=""/>
                </v:shape>
                <v:shape id="Picture 104" o:spid="_x0000_s1128" type="#_x0000_t75" style="position:absolute;left:1300;top:319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">
                  <v:imagedata r:id="rId48" o:title=""/>
                </v:shape>
                <v:shape id="Picture 103" o:spid="_x0000_s1129" type="#_x0000_t75" style="position:absolute;left:820;top:3678;width:48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">
                  <v:imagedata r:id="rId48" o:title=""/>
                </v:shape>
                <v:shape id="Text Box 102" o:spid="_x0000_s1130" type="#_x0000_t202" style="position:absolute;left:775;top:4308;width:3450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252B776" w14:textId="77777777" w:rsidR="0097084A" w:rsidRDefault="0097084A" w:rsidP="0097084A">
                        <w:pPr>
                          <w:tabs>
                            <w:tab w:val="left" w:pos="3385"/>
                          </w:tabs>
                          <w:spacing w:before="93"/>
                          <w:ind w:left="85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3 + 7</w:t>
                        </w:r>
                        <w:r>
                          <w:rPr>
                            <w:rFonts w:ascii="Courier New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50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01" o:spid="_x0000_s1131" type="#_x0000_t202" style="position:absolute;left:1840;top:3481;width:3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1277BAE" w14:textId="77777777" w:rsidR="0097084A" w:rsidRDefault="0097084A" w:rsidP="0097084A">
                        <w:pPr>
                          <w:spacing w:line="500" w:lineRule="exact"/>
                          <w:rPr>
                            <w:rFonts w:ascii="Courier New"/>
                            <w:sz w:val="50"/>
                          </w:rPr>
                        </w:pPr>
                        <w:r>
                          <w:rPr>
                            <w:rFonts w:ascii="Courier New"/>
                            <w:sz w:val="5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42732" w:rsidRPr="0097084A" w:rsidSect="00592659"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72DA6" w14:textId="77777777" w:rsidR="005605EB" w:rsidRDefault="005605EB" w:rsidP="003C4911">
      <w:pPr>
        <w:spacing w:after="0" w:line="240" w:lineRule="auto"/>
      </w:pPr>
      <w:r>
        <w:separator/>
      </w:r>
    </w:p>
  </w:endnote>
  <w:endnote w:type="continuationSeparator" w:id="0">
    <w:p w14:paraId="47191BB5" w14:textId="77777777" w:rsidR="005605EB" w:rsidRDefault="005605EB" w:rsidP="003C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3F2E28" w14:textId="77777777" w:rsidR="005605EB" w:rsidRDefault="005605EB" w:rsidP="003C4911">
      <w:pPr>
        <w:spacing w:after="0" w:line="240" w:lineRule="auto"/>
      </w:pPr>
      <w:r>
        <w:separator/>
      </w:r>
    </w:p>
  </w:footnote>
  <w:footnote w:type="continuationSeparator" w:id="0">
    <w:p w14:paraId="47EE1732" w14:textId="77777777" w:rsidR="005605EB" w:rsidRDefault="005605EB" w:rsidP="003C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267F11"/>
    <w:multiLevelType w:val="multilevel"/>
    <w:tmpl w:val="2D544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43"/>
    <w:rsid w:val="00006C9E"/>
    <w:rsid w:val="000130B2"/>
    <w:rsid w:val="00032458"/>
    <w:rsid w:val="00043BEE"/>
    <w:rsid w:val="000537A2"/>
    <w:rsid w:val="0006674A"/>
    <w:rsid w:val="000735CF"/>
    <w:rsid w:val="00093FF5"/>
    <w:rsid w:val="000E10DF"/>
    <w:rsid w:val="000E5808"/>
    <w:rsid w:val="00101936"/>
    <w:rsid w:val="001218F1"/>
    <w:rsid w:val="00123B24"/>
    <w:rsid w:val="001242F9"/>
    <w:rsid w:val="00124EFB"/>
    <w:rsid w:val="00134B23"/>
    <w:rsid w:val="001405BF"/>
    <w:rsid w:val="00146649"/>
    <w:rsid w:val="00160931"/>
    <w:rsid w:val="001A7CC2"/>
    <w:rsid w:val="001B1ADA"/>
    <w:rsid w:val="001D23CD"/>
    <w:rsid w:val="001D2A71"/>
    <w:rsid w:val="001D7F66"/>
    <w:rsid w:val="00201466"/>
    <w:rsid w:val="00213682"/>
    <w:rsid w:val="00232F15"/>
    <w:rsid w:val="00241641"/>
    <w:rsid w:val="00254617"/>
    <w:rsid w:val="0026040F"/>
    <w:rsid w:val="002A20D5"/>
    <w:rsid w:val="002D397B"/>
    <w:rsid w:val="002F7F51"/>
    <w:rsid w:val="00304E37"/>
    <w:rsid w:val="0033362A"/>
    <w:rsid w:val="00354932"/>
    <w:rsid w:val="00374125"/>
    <w:rsid w:val="00380143"/>
    <w:rsid w:val="00385A2C"/>
    <w:rsid w:val="003A44AB"/>
    <w:rsid w:val="003A7568"/>
    <w:rsid w:val="003C4911"/>
    <w:rsid w:val="003F25B7"/>
    <w:rsid w:val="003F5734"/>
    <w:rsid w:val="00403EAB"/>
    <w:rsid w:val="004049D5"/>
    <w:rsid w:val="00441207"/>
    <w:rsid w:val="00443AEC"/>
    <w:rsid w:val="004527E3"/>
    <w:rsid w:val="00463D32"/>
    <w:rsid w:val="004660B8"/>
    <w:rsid w:val="004825AE"/>
    <w:rsid w:val="00482A2C"/>
    <w:rsid w:val="0048757B"/>
    <w:rsid w:val="0049196A"/>
    <w:rsid w:val="004959DE"/>
    <w:rsid w:val="005044B1"/>
    <w:rsid w:val="0051333E"/>
    <w:rsid w:val="0052205B"/>
    <w:rsid w:val="00532F4A"/>
    <w:rsid w:val="0053430D"/>
    <w:rsid w:val="00541EC9"/>
    <w:rsid w:val="005605EB"/>
    <w:rsid w:val="0056064F"/>
    <w:rsid w:val="00560BB0"/>
    <w:rsid w:val="005811CB"/>
    <w:rsid w:val="005819B5"/>
    <w:rsid w:val="00587725"/>
    <w:rsid w:val="00592659"/>
    <w:rsid w:val="00595EF6"/>
    <w:rsid w:val="00596C16"/>
    <w:rsid w:val="00597ACE"/>
    <w:rsid w:val="005A42C4"/>
    <w:rsid w:val="005A4F54"/>
    <w:rsid w:val="005A5BA9"/>
    <w:rsid w:val="005B6681"/>
    <w:rsid w:val="005D00AF"/>
    <w:rsid w:val="005D66E9"/>
    <w:rsid w:val="005F1C7F"/>
    <w:rsid w:val="005F6F4F"/>
    <w:rsid w:val="00601310"/>
    <w:rsid w:val="0063572F"/>
    <w:rsid w:val="0064798C"/>
    <w:rsid w:val="00662C5D"/>
    <w:rsid w:val="00687501"/>
    <w:rsid w:val="00687725"/>
    <w:rsid w:val="0069567E"/>
    <w:rsid w:val="00697C7B"/>
    <w:rsid w:val="006A7643"/>
    <w:rsid w:val="006B142E"/>
    <w:rsid w:val="006B4ABC"/>
    <w:rsid w:val="006E584E"/>
    <w:rsid w:val="00724DBD"/>
    <w:rsid w:val="00730D8D"/>
    <w:rsid w:val="007339D9"/>
    <w:rsid w:val="00737955"/>
    <w:rsid w:val="00740D2E"/>
    <w:rsid w:val="00742732"/>
    <w:rsid w:val="007427DB"/>
    <w:rsid w:val="00753392"/>
    <w:rsid w:val="00755CA2"/>
    <w:rsid w:val="00774121"/>
    <w:rsid w:val="00777C8C"/>
    <w:rsid w:val="00786DBC"/>
    <w:rsid w:val="007906D1"/>
    <w:rsid w:val="00790DFF"/>
    <w:rsid w:val="007946F6"/>
    <w:rsid w:val="007B3FA5"/>
    <w:rsid w:val="007B5DB7"/>
    <w:rsid w:val="007C047E"/>
    <w:rsid w:val="007C2304"/>
    <w:rsid w:val="007D4BA8"/>
    <w:rsid w:val="007E4652"/>
    <w:rsid w:val="007E58EF"/>
    <w:rsid w:val="00804AD1"/>
    <w:rsid w:val="00807D25"/>
    <w:rsid w:val="00810491"/>
    <w:rsid w:val="008149C8"/>
    <w:rsid w:val="00856B5F"/>
    <w:rsid w:val="00860478"/>
    <w:rsid w:val="00863019"/>
    <w:rsid w:val="00874A09"/>
    <w:rsid w:val="00897354"/>
    <w:rsid w:val="008B6E33"/>
    <w:rsid w:val="008C4DE0"/>
    <w:rsid w:val="00913285"/>
    <w:rsid w:val="009234BC"/>
    <w:rsid w:val="00964155"/>
    <w:rsid w:val="0097084A"/>
    <w:rsid w:val="00986BFF"/>
    <w:rsid w:val="00994BA6"/>
    <w:rsid w:val="009B26C7"/>
    <w:rsid w:val="009E02FB"/>
    <w:rsid w:val="009E16BD"/>
    <w:rsid w:val="009F4E2D"/>
    <w:rsid w:val="009F581C"/>
    <w:rsid w:val="00A04D3C"/>
    <w:rsid w:val="00A13A54"/>
    <w:rsid w:val="00A14D1B"/>
    <w:rsid w:val="00A22B0F"/>
    <w:rsid w:val="00A3094D"/>
    <w:rsid w:val="00A35716"/>
    <w:rsid w:val="00A413F1"/>
    <w:rsid w:val="00A53249"/>
    <w:rsid w:val="00A57226"/>
    <w:rsid w:val="00A608FC"/>
    <w:rsid w:val="00A854E1"/>
    <w:rsid w:val="00AA394B"/>
    <w:rsid w:val="00AA6EDA"/>
    <w:rsid w:val="00AB45E2"/>
    <w:rsid w:val="00AC7D1B"/>
    <w:rsid w:val="00AE2EB2"/>
    <w:rsid w:val="00AE5EFE"/>
    <w:rsid w:val="00AF3099"/>
    <w:rsid w:val="00B114FB"/>
    <w:rsid w:val="00B2446E"/>
    <w:rsid w:val="00B34DA7"/>
    <w:rsid w:val="00B522F8"/>
    <w:rsid w:val="00B904D2"/>
    <w:rsid w:val="00B921A6"/>
    <w:rsid w:val="00BA0D23"/>
    <w:rsid w:val="00BC1B65"/>
    <w:rsid w:val="00BE280E"/>
    <w:rsid w:val="00BF524F"/>
    <w:rsid w:val="00BF7513"/>
    <w:rsid w:val="00C21C6B"/>
    <w:rsid w:val="00C23DF9"/>
    <w:rsid w:val="00C319F3"/>
    <w:rsid w:val="00C378BD"/>
    <w:rsid w:val="00C46634"/>
    <w:rsid w:val="00C56EA7"/>
    <w:rsid w:val="00C85A89"/>
    <w:rsid w:val="00CA58E5"/>
    <w:rsid w:val="00CB5AC3"/>
    <w:rsid w:val="00CD0CBE"/>
    <w:rsid w:val="00CD3990"/>
    <w:rsid w:val="00CE0C38"/>
    <w:rsid w:val="00CF0F30"/>
    <w:rsid w:val="00CF7E99"/>
    <w:rsid w:val="00D01484"/>
    <w:rsid w:val="00D15282"/>
    <w:rsid w:val="00D4797F"/>
    <w:rsid w:val="00D660AB"/>
    <w:rsid w:val="00D77A8E"/>
    <w:rsid w:val="00D86715"/>
    <w:rsid w:val="00D87A97"/>
    <w:rsid w:val="00D95F40"/>
    <w:rsid w:val="00DA6FB9"/>
    <w:rsid w:val="00DE0C11"/>
    <w:rsid w:val="00DE306F"/>
    <w:rsid w:val="00DE6098"/>
    <w:rsid w:val="00E00FED"/>
    <w:rsid w:val="00E11433"/>
    <w:rsid w:val="00E14651"/>
    <w:rsid w:val="00E17030"/>
    <w:rsid w:val="00E24E97"/>
    <w:rsid w:val="00E754B0"/>
    <w:rsid w:val="00E9027B"/>
    <w:rsid w:val="00EA7A97"/>
    <w:rsid w:val="00EC01C0"/>
    <w:rsid w:val="00EC2EFC"/>
    <w:rsid w:val="00EE2DAF"/>
    <w:rsid w:val="00EE41F5"/>
    <w:rsid w:val="00EF44DE"/>
    <w:rsid w:val="00F004F3"/>
    <w:rsid w:val="00F308B1"/>
    <w:rsid w:val="00F41321"/>
    <w:rsid w:val="00F46EF8"/>
    <w:rsid w:val="00F65708"/>
    <w:rsid w:val="00F94C41"/>
    <w:rsid w:val="00FA3207"/>
    <w:rsid w:val="00FD3E5B"/>
    <w:rsid w:val="00FD4AC8"/>
    <w:rsid w:val="00FF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18349"/>
  <w15:docId w15:val="{D99DE7C2-87EE-492F-8CCE-18F6DF49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6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9B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85A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911"/>
  </w:style>
  <w:style w:type="paragraph" w:styleId="Rodap">
    <w:name w:val="footer"/>
    <w:basedOn w:val="Normal"/>
    <w:link w:val="Rodap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911"/>
  </w:style>
  <w:style w:type="table" w:styleId="Tabelacomgrade">
    <w:name w:val="Table Grid"/>
    <w:basedOn w:val="Tabelanormal"/>
    <w:uiPriority w:val="39"/>
    <w:rsid w:val="00A60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C23DF9"/>
    <w:rPr>
      <w:b/>
      <w:bCs/>
    </w:rPr>
  </w:style>
  <w:style w:type="paragraph" w:styleId="SemEspaamento">
    <w:name w:val="No Spacing"/>
    <w:uiPriority w:val="1"/>
    <w:qFormat/>
    <w:rsid w:val="006B142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40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0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59GM_xjPhco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hyperlink" Target="https://www.vagalume.com.br/galinha-pintadinha/discografia/galinha-pintadinha-e-sua-turma.html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hyperlink" Target="http://meustrabalhospedagogicos.blogspot.com/2010/08/blog-post.html" TargetMode="External"/><Relationship Id="rId23" Type="http://schemas.openxmlformats.org/officeDocument/2006/relationships/hyperlink" Target="http://diariodatiamari.blogspot.com/2020/10/semana-da-crianca-vamos-contar.html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pedagogasdapaz.blogspot.com/" TargetMode="External"/><Relationship Id="rId22" Type="http://schemas.openxmlformats.org/officeDocument/2006/relationships/hyperlink" Target="http://www.google.com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https://rosangelaprendizagem.blogspot.com/2012/08/folclorelendas-e-atividades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EDUCA&#199;&#195;O%20ESPECIAL%2021\EMF%20MARIA%20C&#201;LIA\PLANO%20TRABALHO%20MARIA%20CELIA%2001%20A%2005%20DE%20Mar&#231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PLANO TRABALHO MARIA CELIA 01 A 05 DE Março</Template>
  <TotalTime>2</TotalTime>
  <Pages>10</Pages>
  <Words>745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Caio Costa</cp:lastModifiedBy>
  <cp:revision>2</cp:revision>
  <cp:lastPrinted>2020-04-02T21:34:00Z</cp:lastPrinted>
  <dcterms:created xsi:type="dcterms:W3CDTF">2021-08-09T12:34:00Z</dcterms:created>
  <dcterms:modified xsi:type="dcterms:W3CDTF">2021-08-09T12:34:00Z</dcterms:modified>
</cp:coreProperties>
</file>